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pPr w:leftFromText="142" w:rightFromText="142" w:vertAnchor="page" w:horzAnchor="page" w:tblpX="852" w:tblpY="62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</w:tblGrid>
      <w:tr w:rsidR="00A94FA9" w:rsidTr="005B50E8">
        <w:trPr>
          <w:trHeight w:hRule="exact" w:val="1644"/>
        </w:trPr>
        <w:tc>
          <w:tcPr>
            <w:tcW w:w="5954" w:type="dxa"/>
            <w:shd w:val="clear" w:color="auto" w:fill="auto"/>
          </w:tcPr>
          <w:p w:rsidR="00A94FA9" w:rsidRDefault="00226298" w:rsidP="00226298">
            <w:pPr>
              <w:pStyle w:val="ForsideEmne"/>
              <w:tabs>
                <w:tab w:val="left" w:pos="6615"/>
              </w:tabs>
            </w:pPr>
            <w:r>
              <w:t xml:space="preserve">Se her, du kan ansøge om støtte til dit barns fritidsaktivitet. Og se, hvordan du søger.  </w:t>
            </w:r>
          </w:p>
        </w:tc>
      </w:tr>
      <w:tr w:rsidR="00A94FA9" w:rsidTr="005B50E8">
        <w:trPr>
          <w:trHeight w:hRule="exact" w:val="567"/>
        </w:trPr>
        <w:tc>
          <w:tcPr>
            <w:tcW w:w="5954" w:type="dxa"/>
            <w:shd w:val="clear" w:color="auto" w:fill="auto"/>
          </w:tcPr>
          <w:p w:rsidR="00A94FA9" w:rsidRDefault="00A94FA9" w:rsidP="005B50E8"/>
        </w:tc>
      </w:tr>
      <w:tr w:rsidR="00A94FA9" w:rsidRPr="008C445D" w:rsidTr="001A3394">
        <w:trPr>
          <w:trHeight w:hRule="exact" w:val="1531"/>
        </w:trPr>
        <w:tc>
          <w:tcPr>
            <w:tcW w:w="5954" w:type="dxa"/>
            <w:shd w:val="clear" w:color="auto" w:fill="auto"/>
            <w:vAlign w:val="center"/>
          </w:tcPr>
          <w:p w:rsidR="00A94FA9" w:rsidRPr="008C445D" w:rsidRDefault="00226298" w:rsidP="00226298">
            <w:pPr>
              <w:pStyle w:val="ForsideTitel"/>
              <w:rPr>
                <w:lang w:val="en-US"/>
              </w:rPr>
            </w:pPr>
            <w:r>
              <w:t>Pulje til børns</w:t>
            </w:r>
            <w:r>
              <w:br/>
              <w:t>fr</w:t>
            </w:r>
            <w:r>
              <w:t>i</w:t>
            </w:r>
            <w:r>
              <w:t>tidsaktiviteter</w:t>
            </w:r>
          </w:p>
        </w:tc>
      </w:tr>
    </w:tbl>
    <w:p w:rsidR="0061677B" w:rsidRPr="008C445D" w:rsidRDefault="0061677B" w:rsidP="0086569C">
      <w:pPr>
        <w:rPr>
          <w:lang w:val="en-US"/>
        </w:rPr>
      </w:pPr>
    </w:p>
    <w:p w:rsidR="0061677B" w:rsidRPr="008C445D" w:rsidRDefault="0061677B" w:rsidP="0086569C">
      <w:pPr>
        <w:rPr>
          <w:lang w:val="en-US"/>
        </w:rPr>
      </w:pPr>
    </w:p>
    <w:p w:rsidR="003D1977" w:rsidRPr="008C445D" w:rsidRDefault="003D1977" w:rsidP="00655B49">
      <w:pPr>
        <w:rPr>
          <w:lang w:val="en-US"/>
        </w:rPr>
      </w:pPr>
    </w:p>
    <w:p w:rsidR="003D1977" w:rsidRPr="008C445D" w:rsidRDefault="003D1977" w:rsidP="00655B49">
      <w:pPr>
        <w:rPr>
          <w:lang w:val="en-US"/>
        </w:rPr>
        <w:sectPr w:rsidR="003D1977" w:rsidRPr="008C445D" w:rsidSect="00D94A40">
          <w:headerReference w:type="even" r:id="rId9"/>
          <w:headerReference w:type="default" r:id="rId10"/>
          <w:pgSz w:w="8420" w:h="11907" w:orient="landscape" w:code="9"/>
          <w:pgMar w:top="851" w:right="851" w:bottom="680" w:left="851" w:header="454" w:footer="567" w:gutter="0"/>
          <w:pgNumType w:start="1"/>
          <w:cols w:space="708"/>
          <w:docGrid w:linePitch="360"/>
        </w:sectPr>
      </w:pPr>
    </w:p>
    <w:p w:rsidR="00726EA9" w:rsidRDefault="00226298" w:rsidP="00726EA9">
      <w:pPr>
        <w:pStyle w:val="Overskrift1"/>
        <w:framePr w:wrap="around"/>
      </w:pPr>
      <w:r>
        <w:lastRenderedPageBreak/>
        <w:t>Pulje til børns fritidsaktiviteter</w:t>
      </w:r>
    </w:p>
    <w:p w:rsidR="00AC7FE5" w:rsidRDefault="00226298" w:rsidP="00AC7FE5">
      <w:pPr>
        <w:pStyle w:val="Rubrik"/>
      </w:pPr>
      <w:r>
        <w:t>Oplysninger om puljen</w:t>
      </w:r>
    </w:p>
    <w:p w:rsidR="00226298" w:rsidRDefault="00226298" w:rsidP="00226298">
      <w:pPr>
        <w:rPr>
          <w:sz w:val="20"/>
          <w:szCs w:val="20"/>
        </w:rPr>
      </w:pPr>
      <w:r>
        <w:rPr>
          <w:sz w:val="20"/>
          <w:szCs w:val="20"/>
        </w:rPr>
        <w:t>Byrådet har i 2017 afsat en pulje på 200.000 kr. om året til støtte til børns fritidsaktiviteter.</w:t>
      </w:r>
    </w:p>
    <w:p w:rsidR="00226298" w:rsidRDefault="00226298" w:rsidP="00226298">
      <w:pPr>
        <w:rPr>
          <w:sz w:val="20"/>
          <w:szCs w:val="20"/>
        </w:rPr>
      </w:pPr>
    </w:p>
    <w:p w:rsidR="00226298" w:rsidRPr="006C2EF2" w:rsidRDefault="00226298" w:rsidP="00226298">
      <w:pPr>
        <w:rPr>
          <w:sz w:val="20"/>
          <w:szCs w:val="20"/>
        </w:rPr>
      </w:pPr>
      <w:r w:rsidRPr="006C2EF2">
        <w:rPr>
          <w:sz w:val="20"/>
          <w:szCs w:val="20"/>
        </w:rPr>
        <w:t xml:space="preserve">Puljen </w:t>
      </w:r>
      <w:r>
        <w:rPr>
          <w:sz w:val="20"/>
          <w:szCs w:val="20"/>
        </w:rPr>
        <w:t xml:space="preserve">er til børn i alderen op til 15 år og </w:t>
      </w:r>
      <w:r w:rsidRPr="006C2EF2">
        <w:rPr>
          <w:sz w:val="20"/>
          <w:szCs w:val="20"/>
        </w:rPr>
        <w:t xml:space="preserve">kan søges, </w:t>
      </w:r>
      <w:r>
        <w:rPr>
          <w:sz w:val="20"/>
          <w:szCs w:val="20"/>
        </w:rPr>
        <w:t>hvis du bor i Ringsted Kommune.</w:t>
      </w:r>
      <w:r w:rsidR="00F506D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Du kan søge så </w:t>
      </w:r>
      <w:r w:rsidRPr="006C2EF2">
        <w:rPr>
          <w:sz w:val="20"/>
          <w:szCs w:val="20"/>
        </w:rPr>
        <w:t>længe</w:t>
      </w:r>
      <w:r>
        <w:rPr>
          <w:sz w:val="20"/>
          <w:szCs w:val="20"/>
        </w:rPr>
        <w:t>,</w:t>
      </w:r>
      <w:r w:rsidRPr="006C2EF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som </w:t>
      </w:r>
      <w:r w:rsidRPr="006C2EF2">
        <w:rPr>
          <w:sz w:val="20"/>
          <w:szCs w:val="20"/>
        </w:rPr>
        <w:t>der er penge i pu</w:t>
      </w:r>
      <w:r w:rsidRPr="006C2EF2">
        <w:rPr>
          <w:sz w:val="20"/>
          <w:szCs w:val="20"/>
        </w:rPr>
        <w:t>l</w:t>
      </w:r>
      <w:r w:rsidRPr="006C2EF2">
        <w:rPr>
          <w:sz w:val="20"/>
          <w:szCs w:val="20"/>
        </w:rPr>
        <w:t>jen</w:t>
      </w:r>
      <w:r>
        <w:rPr>
          <w:sz w:val="20"/>
          <w:szCs w:val="20"/>
        </w:rPr>
        <w:t>, så det for</w:t>
      </w:r>
      <w:r>
        <w:rPr>
          <w:sz w:val="20"/>
          <w:szCs w:val="20"/>
        </w:rPr>
        <w:t>e</w:t>
      </w:r>
      <w:r>
        <w:rPr>
          <w:sz w:val="20"/>
          <w:szCs w:val="20"/>
        </w:rPr>
        <w:t>går efter først-til-mølle-princippet</w:t>
      </w:r>
      <w:r w:rsidRPr="006C2EF2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:rsidR="00226298" w:rsidRDefault="00226298" w:rsidP="00226298">
      <w:pPr>
        <w:rPr>
          <w:b/>
          <w:color w:val="C30A32" w:themeColor="text2"/>
          <w:sz w:val="20"/>
          <w:szCs w:val="20"/>
        </w:rPr>
      </w:pPr>
    </w:p>
    <w:p w:rsidR="00226298" w:rsidRPr="006C2EF2" w:rsidRDefault="00226298" w:rsidP="00226298">
      <w:pPr>
        <w:rPr>
          <w:b/>
          <w:color w:val="C30A32" w:themeColor="text2"/>
          <w:sz w:val="20"/>
          <w:szCs w:val="20"/>
        </w:rPr>
      </w:pPr>
      <w:r>
        <w:rPr>
          <w:b/>
          <w:color w:val="C30A32" w:themeColor="text2"/>
          <w:sz w:val="20"/>
          <w:szCs w:val="20"/>
        </w:rPr>
        <w:t>K</w:t>
      </w:r>
      <w:r w:rsidRPr="006C2EF2">
        <w:rPr>
          <w:b/>
          <w:color w:val="C30A32" w:themeColor="text2"/>
          <w:sz w:val="20"/>
          <w:szCs w:val="20"/>
        </w:rPr>
        <w:t xml:space="preserve">an </w:t>
      </w:r>
      <w:r>
        <w:rPr>
          <w:b/>
          <w:color w:val="C30A32" w:themeColor="text2"/>
          <w:sz w:val="20"/>
          <w:szCs w:val="20"/>
        </w:rPr>
        <w:t xml:space="preserve">du få </w:t>
      </w:r>
      <w:r w:rsidRPr="006C2EF2">
        <w:rPr>
          <w:b/>
          <w:color w:val="C30A32" w:themeColor="text2"/>
          <w:sz w:val="20"/>
          <w:szCs w:val="20"/>
        </w:rPr>
        <w:t>støtte</w:t>
      </w:r>
      <w:r>
        <w:rPr>
          <w:b/>
          <w:color w:val="C30A32" w:themeColor="text2"/>
          <w:sz w:val="20"/>
          <w:szCs w:val="20"/>
        </w:rPr>
        <w:t>?</w:t>
      </w:r>
    </w:p>
    <w:p w:rsidR="00226298" w:rsidRDefault="00226298" w:rsidP="00226298">
      <w:pPr>
        <w:pStyle w:val="Opstilling-punkttegn"/>
        <w:numPr>
          <w:ilvl w:val="0"/>
          <w:numId w:val="0"/>
        </w:numPr>
        <w:ind w:left="284" w:hanging="284"/>
      </w:pPr>
    </w:p>
    <w:p w:rsidR="00226298" w:rsidRDefault="00226298" w:rsidP="00226298">
      <w:pPr>
        <w:pStyle w:val="Opstilling-punkttegn"/>
        <w:numPr>
          <w:ilvl w:val="0"/>
          <w:numId w:val="0"/>
        </w:numPr>
        <w:ind w:left="284" w:hanging="284"/>
      </w:pPr>
      <w:r w:rsidRPr="00226298">
        <w:t>Du kan søge om støtte til dit barn, hvis</w:t>
      </w:r>
    </w:p>
    <w:p w:rsidR="00226298" w:rsidRDefault="00226298" w:rsidP="00226298">
      <w:pPr>
        <w:pStyle w:val="Opstilling-punkttegn"/>
        <w:numPr>
          <w:ilvl w:val="0"/>
          <w:numId w:val="0"/>
        </w:numPr>
        <w:ind w:left="284" w:hanging="284"/>
      </w:pPr>
      <w:r>
        <w:t>d</w:t>
      </w:r>
      <w:r w:rsidRPr="00226298">
        <w:t>in familie opfylder ét eller fl</w:t>
      </w:r>
      <w:r w:rsidRPr="00226298">
        <w:t>e</w:t>
      </w:r>
      <w:r w:rsidRPr="00226298">
        <w:t>re af de</w:t>
      </w:r>
    </w:p>
    <w:p w:rsidR="00226298" w:rsidRDefault="00226298" w:rsidP="00226298">
      <w:pPr>
        <w:pStyle w:val="Opstilling-punkttegn"/>
        <w:numPr>
          <w:ilvl w:val="0"/>
          <w:numId w:val="0"/>
        </w:numPr>
        <w:ind w:left="284" w:hanging="284"/>
      </w:pPr>
      <w:r w:rsidRPr="00226298">
        <w:t xml:space="preserve"> følgende kriterier:</w:t>
      </w:r>
    </w:p>
    <w:p w:rsidR="00226298" w:rsidRDefault="00226298" w:rsidP="00226298">
      <w:pPr>
        <w:pStyle w:val="Opstilling-punkttegn"/>
        <w:numPr>
          <w:ilvl w:val="0"/>
          <w:numId w:val="0"/>
        </w:numPr>
        <w:ind w:left="284" w:hanging="284"/>
      </w:pPr>
    </w:p>
    <w:p w:rsidR="00226298" w:rsidRDefault="00226298" w:rsidP="00226298">
      <w:pPr>
        <w:pStyle w:val="Opstilling-punkttegn"/>
        <w:rPr>
          <w:rFonts w:cs="Arial"/>
        </w:rPr>
      </w:pPr>
      <w:r>
        <w:rPr>
          <w:rFonts w:cs="Arial"/>
        </w:rPr>
        <w:t>Familier, hvor én eller begge fo</w:t>
      </w:r>
      <w:r>
        <w:rPr>
          <w:rFonts w:cs="Arial"/>
        </w:rPr>
        <w:t>r</w:t>
      </w:r>
      <w:r>
        <w:rPr>
          <w:rFonts w:cs="Arial"/>
        </w:rPr>
        <w:t>ældre er på en midlertidig offentlig forsørgelse i form af kontanthjælp, uddannelseshjælp eller integrat</w:t>
      </w:r>
      <w:r>
        <w:rPr>
          <w:rFonts w:cs="Arial"/>
        </w:rPr>
        <w:t>i</w:t>
      </w:r>
      <w:r>
        <w:rPr>
          <w:rFonts w:cs="Arial"/>
        </w:rPr>
        <w:t>onsydelse</w:t>
      </w:r>
    </w:p>
    <w:p w:rsidR="00226298" w:rsidRDefault="00226298" w:rsidP="00226298">
      <w:pPr>
        <w:pStyle w:val="Opstilling-punkttegn"/>
        <w:numPr>
          <w:ilvl w:val="0"/>
          <w:numId w:val="0"/>
        </w:numPr>
        <w:ind w:left="284"/>
        <w:rPr>
          <w:rFonts w:cs="Arial"/>
        </w:rPr>
      </w:pPr>
    </w:p>
    <w:p w:rsidR="00226298" w:rsidRDefault="00226298" w:rsidP="00226298">
      <w:pPr>
        <w:pStyle w:val="Opstilling-punkttegn"/>
        <w:rPr>
          <w:rFonts w:cs="Arial"/>
        </w:rPr>
      </w:pPr>
      <w:r>
        <w:rPr>
          <w:rFonts w:cs="Arial"/>
        </w:rPr>
        <w:t>Familier, hvor kun én forælder har en indtægt, som er i form af re</w:t>
      </w:r>
      <w:r>
        <w:rPr>
          <w:rFonts w:cs="Arial"/>
        </w:rPr>
        <w:t>s</w:t>
      </w:r>
      <w:r>
        <w:rPr>
          <w:rFonts w:cs="Arial"/>
        </w:rPr>
        <w:t>sourceforløb, førtidspension eller ledighedsydelse uden biindtægt.</w:t>
      </w:r>
    </w:p>
    <w:p w:rsidR="00226298" w:rsidRPr="006C2EF2" w:rsidRDefault="00226298" w:rsidP="00226298">
      <w:pPr>
        <w:rPr>
          <w:b/>
          <w:sz w:val="20"/>
          <w:szCs w:val="20"/>
        </w:rPr>
      </w:pPr>
    </w:p>
    <w:p w:rsidR="00226298" w:rsidRPr="00226298" w:rsidRDefault="00226298" w:rsidP="00226298">
      <w:pPr>
        <w:rPr>
          <w:szCs w:val="20"/>
        </w:rPr>
      </w:pPr>
      <w:r w:rsidRPr="00226298">
        <w:rPr>
          <w:szCs w:val="20"/>
        </w:rPr>
        <w:t>Du kan både søge til børn, der gerne vil starte på en fritidsaktiv</w:t>
      </w:r>
      <w:r w:rsidRPr="00226298">
        <w:rPr>
          <w:szCs w:val="20"/>
        </w:rPr>
        <w:t>i</w:t>
      </w:r>
      <w:r w:rsidRPr="00226298">
        <w:rPr>
          <w:szCs w:val="20"/>
        </w:rPr>
        <w:t>tet, og til børn, der allerede har en fritidsaktiv</w:t>
      </w:r>
      <w:r w:rsidRPr="00226298">
        <w:rPr>
          <w:szCs w:val="20"/>
        </w:rPr>
        <w:t>i</w:t>
      </w:r>
      <w:r w:rsidRPr="00226298">
        <w:rPr>
          <w:szCs w:val="20"/>
        </w:rPr>
        <w:t>tet.</w:t>
      </w:r>
    </w:p>
    <w:p w:rsidR="00226298" w:rsidRPr="00226298" w:rsidRDefault="00226298" w:rsidP="00226298">
      <w:pPr>
        <w:rPr>
          <w:b/>
          <w:noProof/>
          <w:color w:val="C30A32" w:themeColor="text2"/>
          <w:szCs w:val="20"/>
          <w:lang w:eastAsia="da-DK"/>
        </w:rPr>
      </w:pPr>
      <w:r w:rsidRPr="00226298">
        <w:rPr>
          <w:b/>
          <w:noProof/>
          <w:color w:val="C30A32" w:themeColor="text2"/>
          <w:szCs w:val="20"/>
          <w:lang w:eastAsia="da-DK"/>
        </w:rPr>
        <w:t>Regler for at få støtte</w:t>
      </w:r>
    </w:p>
    <w:p w:rsidR="00226298" w:rsidRPr="006C2EF2" w:rsidRDefault="00226298" w:rsidP="00226298">
      <w:pPr>
        <w:rPr>
          <w:b/>
          <w:noProof/>
          <w:sz w:val="20"/>
          <w:szCs w:val="20"/>
          <w:lang w:eastAsia="da-DK"/>
        </w:rPr>
      </w:pPr>
    </w:p>
    <w:p w:rsidR="00226298" w:rsidRPr="00181651" w:rsidRDefault="00226298" w:rsidP="00226298">
      <w:pPr>
        <w:pStyle w:val="Opstilling-punkttegn"/>
        <w:rPr>
          <w:sz w:val="20"/>
          <w:szCs w:val="20"/>
        </w:rPr>
      </w:pPr>
      <w:r>
        <w:rPr>
          <w:noProof/>
          <w:sz w:val="20"/>
          <w:szCs w:val="20"/>
          <w:lang w:eastAsia="da-DK"/>
        </w:rPr>
        <w:t>Din f</w:t>
      </w:r>
      <w:r w:rsidRPr="006C2EF2">
        <w:rPr>
          <w:noProof/>
          <w:sz w:val="20"/>
          <w:szCs w:val="20"/>
          <w:lang w:eastAsia="da-DK"/>
        </w:rPr>
        <w:t xml:space="preserve">amilies samlede indtægt må ikke overstige ydelsen for </w:t>
      </w:r>
      <w:r>
        <w:rPr>
          <w:noProof/>
          <w:sz w:val="20"/>
          <w:szCs w:val="20"/>
          <w:lang w:eastAsia="da-DK"/>
        </w:rPr>
        <w:t xml:space="preserve">de nævnte </w:t>
      </w:r>
      <w:r w:rsidRPr="006C2EF2">
        <w:rPr>
          <w:noProof/>
          <w:sz w:val="20"/>
          <w:szCs w:val="20"/>
          <w:lang w:eastAsia="da-DK"/>
        </w:rPr>
        <w:t>ydelse</w:t>
      </w:r>
      <w:r>
        <w:rPr>
          <w:noProof/>
          <w:sz w:val="20"/>
          <w:szCs w:val="20"/>
          <w:lang w:eastAsia="da-DK"/>
        </w:rPr>
        <w:t>r</w:t>
      </w:r>
      <w:r w:rsidR="00F506D8">
        <w:rPr>
          <w:noProof/>
          <w:sz w:val="20"/>
          <w:szCs w:val="20"/>
          <w:lang w:eastAsia="da-DK"/>
        </w:rPr>
        <w:t>.</w:t>
      </w:r>
      <w:r w:rsidR="00F506D8">
        <w:rPr>
          <w:noProof/>
          <w:sz w:val="20"/>
          <w:szCs w:val="20"/>
          <w:lang w:eastAsia="da-DK"/>
        </w:rPr>
        <w:br/>
      </w:r>
    </w:p>
    <w:p w:rsidR="00226298" w:rsidRPr="006C2EF2" w:rsidRDefault="00226298" w:rsidP="00226298">
      <w:pPr>
        <w:pStyle w:val="Opstilling-punkttegn"/>
        <w:rPr>
          <w:sz w:val="20"/>
          <w:szCs w:val="20"/>
        </w:rPr>
      </w:pPr>
      <w:r w:rsidRPr="006C2EF2">
        <w:rPr>
          <w:sz w:val="20"/>
          <w:szCs w:val="20"/>
        </w:rPr>
        <w:t>Støtten kan gives til deltagelse i fritid</w:t>
      </w:r>
      <w:r>
        <w:rPr>
          <w:sz w:val="20"/>
          <w:szCs w:val="20"/>
        </w:rPr>
        <w:t>saktiviteter som f.eks. spe</w:t>
      </w:r>
      <w:r>
        <w:rPr>
          <w:sz w:val="20"/>
          <w:szCs w:val="20"/>
        </w:rPr>
        <w:t>j</w:t>
      </w:r>
      <w:r>
        <w:rPr>
          <w:sz w:val="20"/>
          <w:szCs w:val="20"/>
        </w:rPr>
        <w:t>der</w:t>
      </w:r>
      <w:r w:rsidRPr="006C2EF2">
        <w:rPr>
          <w:sz w:val="20"/>
          <w:szCs w:val="20"/>
        </w:rPr>
        <w:t xml:space="preserve">, </w:t>
      </w:r>
      <w:r>
        <w:rPr>
          <w:sz w:val="20"/>
          <w:szCs w:val="20"/>
        </w:rPr>
        <w:t>alle former for sport og i</w:t>
      </w:r>
      <w:r w:rsidRPr="006C2EF2">
        <w:rPr>
          <w:sz w:val="20"/>
          <w:szCs w:val="20"/>
        </w:rPr>
        <w:t>dræt, musikskole, ungdom</w:t>
      </w:r>
      <w:r w:rsidRPr="006C2EF2">
        <w:rPr>
          <w:sz w:val="20"/>
          <w:szCs w:val="20"/>
        </w:rPr>
        <w:t>s</w:t>
      </w:r>
      <w:r w:rsidRPr="006C2EF2">
        <w:rPr>
          <w:sz w:val="20"/>
          <w:szCs w:val="20"/>
        </w:rPr>
        <w:t>skole, m.v.</w:t>
      </w:r>
      <w:r w:rsidR="00F506D8">
        <w:rPr>
          <w:sz w:val="20"/>
          <w:szCs w:val="20"/>
        </w:rPr>
        <w:br/>
      </w:r>
    </w:p>
    <w:p w:rsidR="00226298" w:rsidRPr="006C2EF2" w:rsidRDefault="00226298" w:rsidP="00226298">
      <w:pPr>
        <w:pStyle w:val="Opstilling-punkttegn"/>
        <w:rPr>
          <w:sz w:val="20"/>
          <w:szCs w:val="20"/>
        </w:rPr>
      </w:pPr>
      <w:r w:rsidRPr="006C2EF2">
        <w:rPr>
          <w:sz w:val="20"/>
          <w:szCs w:val="20"/>
        </w:rPr>
        <w:t>Støtten kan dække udgifter til betaling af kontingent, stævn</w:t>
      </w:r>
      <w:r w:rsidRPr="006C2EF2">
        <w:rPr>
          <w:sz w:val="20"/>
          <w:szCs w:val="20"/>
        </w:rPr>
        <w:t>e</w:t>
      </w:r>
      <w:r w:rsidRPr="006C2EF2">
        <w:rPr>
          <w:sz w:val="20"/>
          <w:szCs w:val="20"/>
        </w:rPr>
        <w:t>deltagelse, sportstøj og andet udstyr til aktiviteten</w:t>
      </w:r>
      <w:r w:rsidR="00F506D8">
        <w:rPr>
          <w:sz w:val="20"/>
          <w:szCs w:val="20"/>
        </w:rPr>
        <w:t>.</w:t>
      </w:r>
      <w:r w:rsidR="00F506D8">
        <w:rPr>
          <w:sz w:val="20"/>
          <w:szCs w:val="20"/>
        </w:rPr>
        <w:br/>
      </w:r>
    </w:p>
    <w:p w:rsidR="00226298" w:rsidRDefault="00226298" w:rsidP="00226298">
      <w:pPr>
        <w:pStyle w:val="Opstilling-punkttegn"/>
        <w:rPr>
          <w:sz w:val="20"/>
          <w:szCs w:val="20"/>
        </w:rPr>
      </w:pPr>
      <w:r w:rsidRPr="006C2EF2">
        <w:rPr>
          <w:sz w:val="20"/>
          <w:szCs w:val="20"/>
        </w:rPr>
        <w:t xml:space="preserve">Støtten udbetales til din </w:t>
      </w:r>
      <w:proofErr w:type="spellStart"/>
      <w:r w:rsidR="00F506D8">
        <w:rPr>
          <w:sz w:val="20"/>
          <w:szCs w:val="20"/>
        </w:rPr>
        <w:t>N</w:t>
      </w:r>
      <w:r w:rsidRPr="006C2EF2">
        <w:rPr>
          <w:sz w:val="20"/>
          <w:szCs w:val="20"/>
        </w:rPr>
        <w:t>e</w:t>
      </w:r>
      <w:r w:rsidRPr="006C2EF2">
        <w:rPr>
          <w:sz w:val="20"/>
          <w:szCs w:val="20"/>
        </w:rPr>
        <w:t>m</w:t>
      </w:r>
      <w:r w:rsidR="00F506D8">
        <w:rPr>
          <w:sz w:val="20"/>
          <w:szCs w:val="20"/>
        </w:rPr>
        <w:t>K</w:t>
      </w:r>
      <w:r w:rsidRPr="006C2EF2">
        <w:rPr>
          <w:sz w:val="20"/>
          <w:szCs w:val="20"/>
        </w:rPr>
        <w:t>onto</w:t>
      </w:r>
      <w:proofErr w:type="spellEnd"/>
      <w:r w:rsidRPr="006C2EF2">
        <w:rPr>
          <w:sz w:val="20"/>
          <w:szCs w:val="20"/>
        </w:rPr>
        <w:t xml:space="preserve"> </w:t>
      </w:r>
      <w:r>
        <w:rPr>
          <w:sz w:val="20"/>
          <w:szCs w:val="20"/>
        </w:rPr>
        <w:t>når du har</w:t>
      </w:r>
      <w:r w:rsidRPr="006C2EF2">
        <w:rPr>
          <w:sz w:val="20"/>
          <w:szCs w:val="20"/>
        </w:rPr>
        <w:t xml:space="preserve"> aflever</w:t>
      </w:r>
      <w:r>
        <w:rPr>
          <w:sz w:val="20"/>
          <w:szCs w:val="20"/>
        </w:rPr>
        <w:t>et</w:t>
      </w:r>
      <w:r w:rsidRPr="006C2EF2">
        <w:rPr>
          <w:sz w:val="20"/>
          <w:szCs w:val="20"/>
        </w:rPr>
        <w:t xml:space="preserve"> re</w:t>
      </w:r>
      <w:r w:rsidRPr="006C2EF2">
        <w:rPr>
          <w:sz w:val="20"/>
          <w:szCs w:val="20"/>
        </w:rPr>
        <w:t>g</w:t>
      </w:r>
      <w:r w:rsidRPr="006C2EF2">
        <w:rPr>
          <w:sz w:val="20"/>
          <w:szCs w:val="20"/>
        </w:rPr>
        <w:t>ning eller kvittering for udgiften</w:t>
      </w:r>
      <w:r>
        <w:rPr>
          <w:sz w:val="20"/>
          <w:szCs w:val="20"/>
        </w:rPr>
        <w:t xml:space="preserve"> til din sagsbehandler</w:t>
      </w:r>
      <w:r w:rsidRPr="006C2EF2">
        <w:rPr>
          <w:sz w:val="20"/>
          <w:szCs w:val="20"/>
        </w:rPr>
        <w:t>.</w:t>
      </w:r>
      <w:r w:rsidR="00F506D8">
        <w:rPr>
          <w:sz w:val="20"/>
          <w:szCs w:val="20"/>
        </w:rPr>
        <w:br/>
      </w:r>
    </w:p>
    <w:p w:rsidR="00226298" w:rsidRPr="006C2EF2" w:rsidRDefault="00226298" w:rsidP="00226298">
      <w:pPr>
        <w:pStyle w:val="Opstilling-punkttegn"/>
        <w:rPr>
          <w:sz w:val="20"/>
          <w:szCs w:val="20"/>
        </w:rPr>
      </w:pPr>
      <w:r>
        <w:rPr>
          <w:sz w:val="20"/>
          <w:szCs w:val="20"/>
        </w:rPr>
        <w:t>Bevillingen følger et kalenderår, du kan derfor ikke søge for u</w:t>
      </w:r>
      <w:r>
        <w:rPr>
          <w:sz w:val="20"/>
          <w:szCs w:val="20"/>
        </w:rPr>
        <w:t>d</w:t>
      </w:r>
      <w:r>
        <w:rPr>
          <w:sz w:val="20"/>
          <w:szCs w:val="20"/>
        </w:rPr>
        <w:t>gifter fra tidligere år, men kun i indeværende år.</w:t>
      </w:r>
    </w:p>
    <w:p w:rsidR="00226298" w:rsidRPr="006C2EF2" w:rsidRDefault="00226298" w:rsidP="00226298">
      <w:pPr>
        <w:rPr>
          <w:b/>
          <w:color w:val="C30A32" w:themeColor="text2"/>
          <w:sz w:val="24"/>
          <w:szCs w:val="24"/>
        </w:rPr>
      </w:pPr>
      <w:r>
        <w:br w:type="page"/>
      </w:r>
    </w:p>
    <w:p w:rsidR="00226298" w:rsidRPr="006C2EF2" w:rsidRDefault="00226298" w:rsidP="00226298">
      <w:pPr>
        <w:rPr>
          <w:b/>
          <w:color w:val="C30A32" w:themeColor="text2"/>
          <w:sz w:val="20"/>
          <w:szCs w:val="20"/>
        </w:rPr>
      </w:pPr>
      <w:r w:rsidRPr="006C2EF2">
        <w:rPr>
          <w:b/>
          <w:color w:val="C30A32" w:themeColor="text2"/>
          <w:sz w:val="20"/>
          <w:szCs w:val="20"/>
        </w:rPr>
        <w:lastRenderedPageBreak/>
        <w:t>Hvor meget kan du søge om:</w:t>
      </w:r>
    </w:p>
    <w:p w:rsidR="00226298" w:rsidRPr="006C2EF2" w:rsidRDefault="00226298" w:rsidP="00226298">
      <w:pPr>
        <w:pStyle w:val="Opstilling-punkttegn"/>
        <w:numPr>
          <w:ilvl w:val="0"/>
          <w:numId w:val="0"/>
        </w:numPr>
        <w:ind w:left="284"/>
        <w:rPr>
          <w:b/>
          <w:sz w:val="20"/>
          <w:szCs w:val="20"/>
        </w:rPr>
      </w:pPr>
    </w:p>
    <w:p w:rsidR="00226298" w:rsidRPr="006C2EF2" w:rsidRDefault="00226298" w:rsidP="00F506D8">
      <w:pPr>
        <w:pStyle w:val="Opstilling-punkttegn"/>
        <w:numPr>
          <w:ilvl w:val="0"/>
          <w:numId w:val="0"/>
        </w:numPr>
        <w:rPr>
          <w:b/>
          <w:noProof/>
          <w:color w:val="C30A32" w:themeColor="text2"/>
          <w:sz w:val="20"/>
          <w:szCs w:val="20"/>
          <w:lang w:eastAsia="da-DK"/>
        </w:rPr>
      </w:pPr>
      <w:r w:rsidRPr="006C2EF2">
        <w:rPr>
          <w:sz w:val="20"/>
          <w:szCs w:val="20"/>
        </w:rPr>
        <w:t>Du kan søge om op til 2.500 kr. pr. barn</w:t>
      </w:r>
      <w:r>
        <w:rPr>
          <w:sz w:val="20"/>
          <w:szCs w:val="20"/>
        </w:rPr>
        <w:t xml:space="preserve"> om året.</w:t>
      </w:r>
    </w:p>
    <w:tbl>
      <w:tblPr>
        <w:tblStyle w:val="Tabel-Gitter"/>
        <w:tblpPr w:leftFromText="142" w:rightFromText="142" w:bottomFromText="510" w:vertAnchor="page" w:horzAnchor="margin" w:tblpY="68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1"/>
      </w:tblGrid>
      <w:tr w:rsidR="00F506D8" w:rsidTr="00F506D8">
        <w:trPr>
          <w:trHeight w:hRule="exact" w:val="4990"/>
        </w:trPr>
        <w:tc>
          <w:tcPr>
            <w:tcW w:w="6691" w:type="dxa"/>
            <w:shd w:val="clear" w:color="auto" w:fill="auto"/>
          </w:tcPr>
          <w:p w:rsidR="00F506D8" w:rsidRDefault="00F506D8" w:rsidP="00F506D8">
            <w:r>
              <w:rPr>
                <w:noProof/>
                <w:lang w:eastAsia="da-DK"/>
              </w:rPr>
              <w:drawing>
                <wp:inline distT="0" distB="0" distL="0" distR="0" wp14:anchorId="1FBED45C" wp14:editId="76E593A0">
                  <wp:extent cx="4248785" cy="3168762"/>
                  <wp:effectExtent l="0" t="0" r="0" b="0"/>
                  <wp:docPr id="38" name="Bille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</a:blip>
                          <a:srcRect t="25138" b="25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785" cy="316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298" w:rsidRDefault="00226298" w:rsidP="00226298">
      <w:pPr>
        <w:rPr>
          <w:sz w:val="20"/>
          <w:szCs w:val="20"/>
        </w:rPr>
      </w:pPr>
    </w:p>
    <w:p w:rsidR="00F506D8" w:rsidRDefault="00F506D8" w:rsidP="00226298">
      <w:pPr>
        <w:rPr>
          <w:b/>
          <w:color w:val="C30A32" w:themeColor="text2"/>
          <w:sz w:val="20"/>
          <w:szCs w:val="20"/>
        </w:rPr>
      </w:pPr>
      <w:r w:rsidRPr="00F506D8">
        <w:rPr>
          <w:b/>
          <w:color w:val="C30A32" w:themeColor="text2"/>
          <w:sz w:val="20"/>
          <w:szCs w:val="20"/>
        </w:rPr>
        <w:t>Sådan gør du</w:t>
      </w:r>
    </w:p>
    <w:p w:rsidR="00F506D8" w:rsidRPr="00F506D8" w:rsidRDefault="00F506D8" w:rsidP="00226298">
      <w:pPr>
        <w:rPr>
          <w:b/>
          <w:color w:val="C30A32" w:themeColor="text2"/>
          <w:sz w:val="20"/>
          <w:szCs w:val="20"/>
        </w:rPr>
      </w:pPr>
    </w:p>
    <w:p w:rsidR="00226298" w:rsidRPr="006C2EF2" w:rsidRDefault="00226298" w:rsidP="00226298">
      <w:pPr>
        <w:pStyle w:val="Opstilling-talellerbogst"/>
        <w:rPr>
          <w:noProof/>
          <w:sz w:val="20"/>
          <w:szCs w:val="20"/>
          <w:lang w:eastAsia="da-DK"/>
        </w:rPr>
      </w:pPr>
      <w:r w:rsidRPr="006C2EF2">
        <w:rPr>
          <w:noProof/>
          <w:sz w:val="20"/>
          <w:szCs w:val="20"/>
          <w:lang w:eastAsia="da-DK"/>
        </w:rPr>
        <w:t>Udfyld ansøgningsblanketten</w:t>
      </w:r>
      <w:r w:rsidR="00F506D8">
        <w:rPr>
          <w:noProof/>
          <w:sz w:val="20"/>
          <w:szCs w:val="20"/>
          <w:lang w:eastAsia="da-DK"/>
        </w:rPr>
        <w:t xml:space="preserve">. Du finder den på Ringsted Kommunes hjemmeside </w:t>
      </w:r>
      <w:hyperlink r:id="rId12" w:history="1">
        <w:r w:rsidR="00F506D8" w:rsidRPr="00053FF0">
          <w:rPr>
            <w:rStyle w:val="Hyperlink"/>
            <w:noProof/>
            <w:sz w:val="20"/>
            <w:szCs w:val="20"/>
            <w:lang w:eastAsia="da-DK"/>
          </w:rPr>
          <w:t>www.ringsted.dk</w:t>
        </w:r>
      </w:hyperlink>
      <w:r w:rsidR="00F506D8">
        <w:rPr>
          <w:noProof/>
          <w:sz w:val="20"/>
          <w:szCs w:val="20"/>
          <w:lang w:eastAsia="da-DK"/>
        </w:rPr>
        <w:t xml:space="preserve"> under Arbejde &amp; Ledighed.</w:t>
      </w:r>
    </w:p>
    <w:p w:rsidR="00226298" w:rsidRPr="006C2EF2" w:rsidRDefault="00226298" w:rsidP="00226298">
      <w:pPr>
        <w:pStyle w:val="Opstilling-talellerbogst"/>
        <w:rPr>
          <w:noProof/>
          <w:sz w:val="20"/>
          <w:szCs w:val="20"/>
          <w:lang w:eastAsia="da-DK"/>
        </w:rPr>
      </w:pPr>
      <w:r w:rsidRPr="006C2EF2">
        <w:rPr>
          <w:noProof/>
          <w:sz w:val="20"/>
          <w:szCs w:val="20"/>
          <w:lang w:eastAsia="da-DK"/>
        </w:rPr>
        <w:t>Skriv tydeligt, hvad du søger om</w:t>
      </w:r>
    </w:p>
    <w:p w:rsidR="00226298" w:rsidRPr="006C2EF2" w:rsidRDefault="00226298" w:rsidP="00226298">
      <w:pPr>
        <w:pStyle w:val="Opstilling-talellerbogst"/>
        <w:rPr>
          <w:noProof/>
          <w:sz w:val="20"/>
          <w:szCs w:val="20"/>
          <w:lang w:eastAsia="da-DK"/>
        </w:rPr>
      </w:pPr>
      <w:r w:rsidRPr="006C2EF2">
        <w:rPr>
          <w:noProof/>
          <w:sz w:val="20"/>
          <w:szCs w:val="20"/>
          <w:lang w:eastAsia="da-DK"/>
        </w:rPr>
        <w:t>Aflever ansøgningen til din sagsbehandler</w:t>
      </w:r>
      <w:r>
        <w:rPr>
          <w:noProof/>
          <w:sz w:val="20"/>
          <w:szCs w:val="20"/>
          <w:lang w:eastAsia="da-DK"/>
        </w:rPr>
        <w:t xml:space="preserve"> i Jobcenteret</w:t>
      </w:r>
    </w:p>
    <w:p w:rsidR="00F506D8" w:rsidRPr="00F506D8" w:rsidRDefault="00226298" w:rsidP="00226298">
      <w:pPr>
        <w:pStyle w:val="Opstilling-talellerbogst"/>
        <w:rPr>
          <w:noProof/>
          <w:sz w:val="20"/>
          <w:szCs w:val="20"/>
          <w:lang w:eastAsia="da-DK"/>
        </w:rPr>
      </w:pPr>
      <w:r w:rsidRPr="00F506D8">
        <w:rPr>
          <w:noProof/>
          <w:sz w:val="20"/>
          <w:szCs w:val="20"/>
          <w:lang w:eastAsia="da-DK"/>
        </w:rPr>
        <w:t>Vedlæg regning, faktura eller kvittering for den udgift, du søger støtte til.</w:t>
      </w:r>
    </w:p>
    <w:p w:rsidR="00226298" w:rsidRPr="006C2EF2" w:rsidRDefault="00F506D8" w:rsidP="00226298">
      <w:pPr>
        <w:rPr>
          <w:b/>
          <w:noProof/>
          <w:color w:val="C30A32" w:themeColor="text2"/>
          <w:sz w:val="20"/>
          <w:szCs w:val="20"/>
          <w:lang w:eastAsia="da-DK"/>
        </w:rPr>
      </w:pPr>
      <w:r>
        <w:rPr>
          <w:b/>
          <w:noProof/>
          <w:color w:val="C30A32" w:themeColor="text2"/>
          <w:sz w:val="20"/>
          <w:szCs w:val="20"/>
          <w:lang w:eastAsia="da-DK"/>
        </w:rPr>
        <w:br/>
      </w:r>
    </w:p>
    <w:p w:rsidR="00226298" w:rsidRPr="006C2EF2" w:rsidRDefault="00226298" w:rsidP="00226298">
      <w:pPr>
        <w:rPr>
          <w:b/>
          <w:noProof/>
          <w:color w:val="C30A32" w:themeColor="text2"/>
          <w:sz w:val="20"/>
          <w:szCs w:val="20"/>
          <w:lang w:eastAsia="da-DK"/>
        </w:rPr>
      </w:pPr>
      <w:r w:rsidRPr="006C2EF2">
        <w:rPr>
          <w:b/>
          <w:noProof/>
          <w:color w:val="C30A32" w:themeColor="text2"/>
          <w:sz w:val="20"/>
          <w:szCs w:val="20"/>
          <w:lang w:eastAsia="da-DK"/>
        </w:rPr>
        <w:t>Svar på din ansøgning:</w:t>
      </w:r>
    </w:p>
    <w:p w:rsidR="00226298" w:rsidRPr="006C2EF2" w:rsidRDefault="00226298" w:rsidP="00226298">
      <w:pPr>
        <w:rPr>
          <w:b/>
          <w:noProof/>
          <w:color w:val="C30A32" w:themeColor="text2"/>
          <w:sz w:val="20"/>
          <w:szCs w:val="20"/>
          <w:lang w:eastAsia="da-DK"/>
        </w:rPr>
      </w:pPr>
    </w:p>
    <w:p w:rsidR="00226298" w:rsidRPr="006C2EF2" w:rsidRDefault="00226298" w:rsidP="00226298">
      <w:pPr>
        <w:pStyle w:val="Opstilling-talellerbogst"/>
        <w:numPr>
          <w:ilvl w:val="0"/>
          <w:numId w:val="13"/>
        </w:numPr>
        <w:rPr>
          <w:noProof/>
          <w:sz w:val="20"/>
          <w:szCs w:val="20"/>
          <w:lang w:eastAsia="da-DK"/>
        </w:rPr>
      </w:pPr>
      <w:r w:rsidRPr="006C2EF2">
        <w:rPr>
          <w:noProof/>
          <w:sz w:val="20"/>
          <w:szCs w:val="20"/>
          <w:lang w:eastAsia="da-DK"/>
        </w:rPr>
        <w:t>Når du har søgt, får du svar inden for 14 dage</w:t>
      </w:r>
      <w:r w:rsidR="00F506D8">
        <w:rPr>
          <w:noProof/>
          <w:sz w:val="20"/>
          <w:szCs w:val="20"/>
          <w:lang w:eastAsia="da-DK"/>
        </w:rPr>
        <w:t>.</w:t>
      </w:r>
    </w:p>
    <w:p w:rsidR="00F506D8" w:rsidRDefault="00226298" w:rsidP="00226298">
      <w:pPr>
        <w:pStyle w:val="Opstilling-talellerbogst"/>
        <w:rPr>
          <w:noProof/>
          <w:sz w:val="20"/>
          <w:szCs w:val="20"/>
          <w:lang w:eastAsia="da-DK"/>
        </w:rPr>
      </w:pPr>
      <w:r w:rsidRPr="006C2EF2">
        <w:rPr>
          <w:noProof/>
          <w:sz w:val="20"/>
          <w:szCs w:val="20"/>
          <w:lang w:eastAsia="da-DK"/>
        </w:rPr>
        <w:t>Du kan ikke klage over afgørelsen på din ansøgning</w:t>
      </w:r>
      <w:r w:rsidR="00F506D8">
        <w:rPr>
          <w:noProof/>
          <w:sz w:val="20"/>
          <w:szCs w:val="20"/>
          <w:lang w:eastAsia="da-DK"/>
        </w:rPr>
        <w:t>.</w:t>
      </w:r>
    </w:p>
    <w:tbl>
      <w:tblPr>
        <w:tblStyle w:val="Tabel-Gitter"/>
        <w:tblpPr w:leftFromText="142" w:rightFromText="142" w:topFromText="284" w:tblpYSpec="bottom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30A3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Faktaboks"/>
      </w:tblPr>
      <w:tblGrid>
        <w:gridCol w:w="3175"/>
      </w:tblGrid>
      <w:tr w:rsidR="00F506D8" w:rsidRPr="00353CB9" w:rsidTr="00F506D8">
        <w:trPr>
          <w:trHeight w:val="857"/>
        </w:trPr>
        <w:tc>
          <w:tcPr>
            <w:tcW w:w="3175" w:type="dxa"/>
            <w:shd w:val="clear" w:color="auto" w:fill="C30A32"/>
          </w:tcPr>
          <w:p w:rsidR="00F506D8" w:rsidRDefault="00F506D8" w:rsidP="008B5BE2">
            <w:pPr>
              <w:pStyle w:val="FaktaboksOverskrift"/>
            </w:pPr>
            <w:r>
              <w:t>Spørgsmål</w:t>
            </w:r>
          </w:p>
          <w:p w:rsidR="00F506D8" w:rsidRPr="00353CB9" w:rsidRDefault="00F506D8" w:rsidP="00F506D8">
            <w:pPr>
              <w:pStyle w:val="Faktaboks"/>
              <w:rPr>
                <w:sz w:val="16"/>
                <w:szCs w:val="16"/>
              </w:rPr>
            </w:pPr>
            <w:r>
              <w:t>Har du spørgsmål til puljen e</w:t>
            </w:r>
            <w:r>
              <w:t>l</w:t>
            </w:r>
            <w:r>
              <w:t>ler om, hvordan du skal søge, kan du kontakte din sagsb</w:t>
            </w:r>
            <w:r>
              <w:t>e</w:t>
            </w:r>
            <w:r>
              <w:t>handler.</w:t>
            </w:r>
          </w:p>
        </w:tc>
      </w:tr>
    </w:tbl>
    <w:p w:rsidR="00F506D8" w:rsidRPr="00F506D8" w:rsidRDefault="00F506D8" w:rsidP="00F506D8">
      <w:pPr>
        <w:pStyle w:val="Opstilling-talellerbogst"/>
        <w:numPr>
          <w:ilvl w:val="0"/>
          <w:numId w:val="0"/>
        </w:numPr>
        <w:ind w:left="340"/>
        <w:rPr>
          <w:noProof/>
          <w:sz w:val="20"/>
          <w:szCs w:val="20"/>
          <w:lang w:eastAsia="da-DK"/>
        </w:rPr>
      </w:pPr>
    </w:p>
    <w:p w:rsidR="00D465FC" w:rsidRDefault="00D465FC" w:rsidP="00226298"/>
    <w:p w:rsidR="00CD72CB" w:rsidRDefault="00CD72CB" w:rsidP="00655B49"/>
    <w:p w:rsidR="00CD72CB" w:rsidRDefault="00CD72CB" w:rsidP="00655B49">
      <w:pPr>
        <w:sectPr w:rsidR="00CD72CB" w:rsidSect="00DE7B37">
          <w:headerReference w:type="default" r:id="rId13"/>
          <w:footerReference w:type="default" r:id="rId14"/>
          <w:type w:val="evenPage"/>
          <w:pgSz w:w="8420" w:h="11907" w:orient="landscape" w:code="9"/>
          <w:pgMar w:top="851" w:right="851" w:bottom="624" w:left="851" w:header="391" w:footer="284" w:gutter="0"/>
          <w:pgNumType w:start="1"/>
          <w:cols w:num="2" w:space="340"/>
          <w:docGrid w:linePitch="360"/>
        </w:sectPr>
      </w:pPr>
    </w:p>
    <w:p w:rsidR="003C64E9" w:rsidRDefault="003C64E9" w:rsidP="00F406EA"/>
    <w:tbl>
      <w:tblPr>
        <w:tblStyle w:val="Tabel-Gitter"/>
        <w:tblpPr w:leftFromText="142" w:rightFromText="142" w:vertAnchor="page" w:horzAnchor="margin" w:tblpY="391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3119"/>
      </w:tblGrid>
      <w:tr w:rsidR="00F71A1B" w:rsidTr="0008101B">
        <w:trPr>
          <w:trHeight w:val="2126"/>
        </w:trPr>
        <w:tc>
          <w:tcPr>
            <w:tcW w:w="3402" w:type="dxa"/>
            <w:shd w:val="clear" w:color="auto" w:fill="auto"/>
          </w:tcPr>
          <w:p w:rsidR="00F406EA" w:rsidRPr="00F406EA" w:rsidRDefault="00F406EA" w:rsidP="00F406EA">
            <w:pPr>
              <w:pStyle w:val="Template-Virksomhedsnavn"/>
            </w:pPr>
            <w:r w:rsidRPr="00F406EA">
              <w:t>Ringsted Kommune</w:t>
            </w:r>
          </w:p>
          <w:p w:rsidR="003949C5" w:rsidRDefault="00226298" w:rsidP="003949C5">
            <w:pPr>
              <w:pStyle w:val="Template-Adresse"/>
            </w:pPr>
            <w:r>
              <w:t>Arbejdsmarkedscenter</w:t>
            </w:r>
          </w:p>
          <w:p w:rsidR="003949C5" w:rsidRPr="00F406EA" w:rsidRDefault="003949C5" w:rsidP="003949C5">
            <w:pPr>
              <w:pStyle w:val="Template-Adresse"/>
            </w:pPr>
          </w:p>
          <w:p w:rsidR="003949C5" w:rsidRDefault="00226298" w:rsidP="003949C5">
            <w:pPr>
              <w:pStyle w:val="Template-Adresse"/>
            </w:pPr>
            <w:r>
              <w:t>Nørregade 100</w:t>
            </w:r>
          </w:p>
          <w:p w:rsidR="003949C5" w:rsidRPr="00F406EA" w:rsidRDefault="003949C5" w:rsidP="003949C5">
            <w:pPr>
              <w:pStyle w:val="Template-Adresse"/>
            </w:pPr>
          </w:p>
          <w:p w:rsidR="003949C5" w:rsidRPr="00F506D8" w:rsidRDefault="003949C5" w:rsidP="003949C5">
            <w:pPr>
              <w:pStyle w:val="Template-Adresse"/>
            </w:pPr>
            <w:r w:rsidRPr="00F506D8">
              <w:t xml:space="preserve">Tel.: +45 </w:t>
            </w:r>
            <w:r w:rsidR="00226298" w:rsidRPr="00F506D8">
              <w:t>57 62 62 62</w:t>
            </w:r>
          </w:p>
          <w:p w:rsidR="003949C5" w:rsidRPr="00226298" w:rsidRDefault="003949C5" w:rsidP="003949C5">
            <w:pPr>
              <w:pStyle w:val="Template-Adresse"/>
              <w:rPr>
                <w:lang w:val="en-US"/>
              </w:rPr>
            </w:pPr>
            <w:r w:rsidRPr="00226298">
              <w:rPr>
                <w:lang w:val="en-US"/>
              </w:rPr>
              <w:t xml:space="preserve">Mail: </w:t>
            </w:r>
            <w:r w:rsidR="00226298">
              <w:t>arbejdsmarkedscenter@ringsted.dk</w:t>
            </w:r>
          </w:p>
          <w:p w:rsidR="00F406EA" w:rsidRPr="00226298" w:rsidRDefault="003949C5" w:rsidP="003949C5">
            <w:pPr>
              <w:pStyle w:val="Template-Adresse"/>
              <w:rPr>
                <w:lang w:val="en-US"/>
              </w:rPr>
            </w:pPr>
            <w:r w:rsidRPr="00226298">
              <w:rPr>
                <w:lang w:val="en-US"/>
              </w:rPr>
              <w:t>www.ringsted.dk</w:t>
            </w:r>
          </w:p>
        </w:tc>
        <w:tc>
          <w:tcPr>
            <w:tcW w:w="3119" w:type="dxa"/>
          </w:tcPr>
          <w:p w:rsidR="00F406EA" w:rsidRDefault="00226298" w:rsidP="00F406EA">
            <w:pPr>
              <w:pStyle w:val="BagsideOverskrift"/>
            </w:pPr>
            <w:r>
              <w:t>Pulje til børns fritidsaktiviteter</w:t>
            </w:r>
          </w:p>
          <w:p w:rsidR="00226298" w:rsidRDefault="00226298" w:rsidP="00226298">
            <w:pPr>
              <w:pStyle w:val="BagsideTekst"/>
            </w:pPr>
            <w:r>
              <w:t xml:space="preserve">Ringsted Kommune uddeler støtte til børns fritidsaktiviteter til forældre på </w:t>
            </w:r>
            <w:r w:rsidR="00F506D8">
              <w:t>blan</w:t>
            </w:r>
            <w:bookmarkStart w:id="2" w:name="_GoBack"/>
            <w:bookmarkEnd w:id="2"/>
            <w:r w:rsidR="00F506D8">
              <w:t xml:space="preserve">dt andet </w:t>
            </w:r>
            <w:r>
              <w:t>kontanthjælp, udda</w:t>
            </w:r>
            <w:r>
              <w:t>n</w:t>
            </w:r>
            <w:r>
              <w:t>nelseshjælp eller integrationsydelse.</w:t>
            </w:r>
          </w:p>
          <w:p w:rsidR="00226298" w:rsidRDefault="00226298" w:rsidP="00226298">
            <w:pPr>
              <w:pStyle w:val="BagsideTekst"/>
            </w:pPr>
          </w:p>
          <w:p w:rsidR="00F71A1B" w:rsidRDefault="00226298" w:rsidP="00226298">
            <w:pPr>
              <w:pStyle w:val="BagsideTekst"/>
            </w:pPr>
            <w:r>
              <w:t xml:space="preserve">Læs mere om reglerne for puljen i denne folder. </w:t>
            </w:r>
          </w:p>
          <w:p w:rsidR="00226298" w:rsidRDefault="00226298" w:rsidP="00226298">
            <w:pPr>
              <w:pStyle w:val="BagsideTekst"/>
            </w:pPr>
          </w:p>
          <w:p w:rsidR="00226298" w:rsidRDefault="00226298" w:rsidP="00226298">
            <w:pPr>
              <w:pStyle w:val="BagsideTekst"/>
            </w:pPr>
            <w:r>
              <w:t>Ringsted Kommune 2018.</w:t>
            </w:r>
          </w:p>
        </w:tc>
      </w:tr>
    </w:tbl>
    <w:p w:rsidR="00C6750D" w:rsidRDefault="00C6750D" w:rsidP="00C6750D"/>
    <w:sectPr w:rsidR="00C6750D" w:rsidSect="0050142A">
      <w:headerReference w:type="even" r:id="rId15"/>
      <w:headerReference w:type="default" r:id="rId16"/>
      <w:footerReference w:type="even" r:id="rId17"/>
      <w:footerReference w:type="default" r:id="rId18"/>
      <w:type w:val="evenPage"/>
      <w:pgSz w:w="8420" w:h="11907" w:orient="landscape" w:code="9"/>
      <w:pgMar w:top="851" w:right="851" w:bottom="680" w:left="851" w:header="425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298" w:rsidRDefault="00226298" w:rsidP="009E4B94">
      <w:pPr>
        <w:spacing w:line="240" w:lineRule="auto"/>
      </w:pPr>
      <w:r>
        <w:separator/>
      </w:r>
    </w:p>
  </w:endnote>
  <w:endnote w:type="continuationSeparator" w:id="0">
    <w:p w:rsidR="00226298" w:rsidRDefault="00226298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ingsted Museo">
    <w:panose1 w:val="02000000000000000000"/>
    <w:charset w:val="00"/>
    <w:family w:val="auto"/>
    <w:pitch w:val="variable"/>
    <w:sig w:usb0="A00000AF" w:usb1="4000004A" w:usb2="00000000" w:usb3="00000000" w:csb0="0000009B" w:csb1="00000000"/>
    <w:embedRegular r:id="rId1" w:fontKey="{76A4E8D4-F783-4657-A6A4-9C5743B7C5E1}"/>
    <w:embedBold r:id="rId2" w:fontKey="{93A5B90F-5A7D-425E-8CE5-DE57F10752E1}"/>
    <w:embedItalic r:id="rId3" w:fontKey="{03A0E2BE-68B2-481C-ABCD-554B4163754D}"/>
    <w:embedBoldItalic r:id="rId4" w:fontKey="{50D8C5E2-DE7C-4BC8-A258-79FE314D7E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9250717-DFDE-4D7D-85D6-86E50D7A3C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977" w:rsidRDefault="003D1977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2CB" w:rsidRDefault="00CD72CB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2CB" w:rsidRDefault="00CD72CB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298" w:rsidRDefault="00226298" w:rsidP="009E4B94">
      <w:pPr>
        <w:spacing w:line="240" w:lineRule="auto"/>
      </w:pPr>
      <w:r>
        <w:separator/>
      </w:r>
    </w:p>
  </w:footnote>
  <w:footnote w:type="continuationSeparator" w:id="0">
    <w:p w:rsidR="00226298" w:rsidRDefault="00226298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36A" w:rsidRDefault="0004036A">
    <w:pPr>
      <w:pStyle w:val="Sidehoved"/>
    </w:pPr>
    <w:r>
      <w:rPr>
        <w:noProof/>
        <w:sz w:val="24"/>
        <w:lang w:eastAsia="da-D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65CC4D9" wp14:editId="6FF8845B">
              <wp:simplePos x="0" y="0"/>
              <wp:positionH relativeFrom="rightMargin">
                <wp:align>right</wp:align>
              </wp:positionH>
              <wp:positionV relativeFrom="page">
                <wp:align>top</wp:align>
              </wp:positionV>
              <wp:extent cx="411480" cy="561600"/>
              <wp:effectExtent l="0" t="0" r="0" b="10160"/>
              <wp:wrapNone/>
              <wp:docPr id="162" name="Page no lef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" cy="56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036A" w:rsidRPr="0083399D" w:rsidRDefault="0004036A" w:rsidP="006916AF">
                          <w:pPr>
                            <w:jc w:val="right"/>
                            <w:rPr>
                              <w:rStyle w:val="Sidetal"/>
                            </w:rPr>
                          </w:pPr>
                          <w:r w:rsidRPr="0083399D">
                            <w:rPr>
                              <w:rStyle w:val="Sidetal"/>
                            </w:rPr>
                            <w:fldChar w:fldCharType="begin"/>
                          </w:r>
                          <w:r w:rsidRPr="0083399D">
                            <w:rPr>
                              <w:rStyle w:val="Sidetal"/>
                            </w:rPr>
                            <w:instrText>PAGE   \* MERGEFORMAT</w:instrText>
                          </w:r>
                          <w:r w:rsidRPr="0083399D">
                            <w:rPr>
                              <w:rStyle w:val="Sidetal"/>
                            </w:rPr>
                            <w:fldChar w:fldCharType="separate"/>
                          </w:r>
                          <w:r w:rsidR="00F506D8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83399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216000" rIns="252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age no left" o:spid="_x0000_s1026" type="#_x0000_t202" style="position:absolute;margin-left:-18.8pt;margin-top:0;width:32.4pt;height:44.2pt;z-index:251688960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" filled="f" fillcolor="white [3201]" stroked="f" strokeweight=".5pt">
              <v:textbox inset="0,6mm,7mm,0">
                <w:txbxContent>
                  <w:p w:rsidR="0004036A" w:rsidRPr="0083399D" w:rsidRDefault="0004036A" w:rsidP="006916AF">
                    <w:pPr>
                      <w:jc w:val="right"/>
                      <w:rPr>
                        <w:rStyle w:val="Sidetal"/>
                      </w:rPr>
                    </w:pPr>
                    <w:r w:rsidRPr="0083399D">
                      <w:rPr>
                        <w:rStyle w:val="Sidetal"/>
                      </w:rPr>
                      <w:fldChar w:fldCharType="begin"/>
                    </w:r>
                    <w:r w:rsidRPr="0083399D">
                      <w:rPr>
                        <w:rStyle w:val="Sidetal"/>
                      </w:rPr>
                      <w:instrText>PAGE   \* MERGEFORMAT</w:instrText>
                    </w:r>
                    <w:r w:rsidRPr="0083399D">
                      <w:rPr>
                        <w:rStyle w:val="Sidetal"/>
                      </w:rPr>
                      <w:fldChar w:fldCharType="separate"/>
                    </w:r>
                    <w:r w:rsidR="00F506D8">
                      <w:rPr>
                        <w:rStyle w:val="Sidetal"/>
                        <w:noProof/>
                      </w:rPr>
                      <w:t>2</w:t>
                    </w:r>
                    <w:r w:rsidRPr="0083399D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977" w:rsidRPr="008B2764" w:rsidRDefault="00782D14" w:rsidP="008B2764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84B882F" wp14:editId="34B44F3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959860" cy="1670050"/>
              <wp:effectExtent l="0" t="0" r="2540" b="6350"/>
              <wp:wrapNone/>
              <wp:docPr id="4" name="FrontpageColorShap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60000" cy="1670180"/>
                      </a:xfrm>
                      <a:prstGeom prst="rect">
                        <a:avLst/>
                      </a:prstGeom>
                      <a:solidFill>
                        <a:srgbClr val="C30A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FrontpageColorShape" o:spid="_x0000_s1026" style="position:absolute;margin-left:0;margin-top:0;width:311.8pt;height:131.5pt;z-index:-2516254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" fillcolor="#c30a32" stroked="f" strokeweight="2pt">
              <w10:wrap anchorx="page" anchory="page"/>
            </v:rect>
          </w:pict>
        </mc:Fallback>
      </mc:AlternateContent>
    </w:r>
    <w:r w:rsidR="00621BB4"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04509AAD" wp14:editId="234A8537">
              <wp:simplePos x="0" y="0"/>
              <wp:positionH relativeFrom="page">
                <wp:posOffset>3232150</wp:posOffset>
              </wp:positionH>
              <wp:positionV relativeFrom="page">
                <wp:posOffset>431800</wp:posOffset>
              </wp:positionV>
              <wp:extent cx="2116455" cy="2940685"/>
              <wp:effectExtent l="0" t="0" r="17145" b="0"/>
              <wp:wrapNone/>
              <wp:docPr id="18" name="RingstedIllustratio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16455" cy="2940685"/>
                        <a:chOff x="0" y="0"/>
                        <a:chExt cx="2115185" cy="2939415"/>
                      </a:xfrm>
                      <a:solidFill>
                        <a:srgbClr val="FFFFFF">
                          <a:alpha val="50000"/>
                        </a:srgbClr>
                      </a:solidFill>
                    </wpg:grpSpPr>
                    <wps:wsp>
                      <wps:cNvPr id="3" name="RingstedIllustration12"/>
                      <wps:cNvSpPr>
                        <a:spLocks/>
                      </wps:cNvSpPr>
                      <wps:spPr bwMode="auto">
                        <a:xfrm>
                          <a:off x="114300" y="114300"/>
                          <a:ext cx="795655" cy="795655"/>
                        </a:xfrm>
                        <a:custGeom>
                          <a:avLst/>
                          <a:gdLst>
                            <a:gd name="T0" fmla="*/ 1061 w 1061"/>
                            <a:gd name="T1" fmla="*/ 0 h 1061"/>
                            <a:gd name="T2" fmla="*/ 0 w 1061"/>
                            <a:gd name="T3" fmla="*/ 1061 h 1061"/>
                            <a:gd name="T4" fmla="*/ 1061 w 1061"/>
                            <a:gd name="T5" fmla="*/ 0 h 10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61" h="1061">
                              <a:moveTo>
                                <a:pt x="1061" y="0"/>
                              </a:moveTo>
                              <a:cubicBezTo>
                                <a:pt x="582" y="199"/>
                                <a:pt x="199" y="582"/>
                                <a:pt x="0" y="1061"/>
                              </a:cubicBezTo>
                              <a:cubicBezTo>
                                <a:pt x="1061" y="0"/>
                                <a:pt x="1061" y="0"/>
                                <a:pt x="1061" y="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ingstedIllustration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1376680" cy="1376680"/>
                        </a:xfrm>
                        <a:custGeom>
                          <a:avLst/>
                          <a:gdLst>
                            <a:gd name="T0" fmla="*/ 1836 w 1836"/>
                            <a:gd name="T1" fmla="*/ 0 h 1836"/>
                            <a:gd name="T2" fmla="*/ 1592 w 1836"/>
                            <a:gd name="T3" fmla="*/ 30 h 1836"/>
                            <a:gd name="T4" fmla="*/ 30 w 1836"/>
                            <a:gd name="T5" fmla="*/ 1592 h 1836"/>
                            <a:gd name="T6" fmla="*/ 0 w 1836"/>
                            <a:gd name="T7" fmla="*/ 1836 h 1836"/>
                            <a:gd name="T8" fmla="*/ 1836 w 1836"/>
                            <a:gd name="T9" fmla="*/ 0 h 1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36" h="1836">
                              <a:moveTo>
                                <a:pt x="1836" y="0"/>
                              </a:moveTo>
                              <a:cubicBezTo>
                                <a:pt x="1754" y="5"/>
                                <a:pt x="1672" y="15"/>
                                <a:pt x="1592" y="30"/>
                              </a:cubicBezTo>
                              <a:cubicBezTo>
                                <a:pt x="30" y="1592"/>
                                <a:pt x="30" y="1592"/>
                                <a:pt x="30" y="1592"/>
                              </a:cubicBezTo>
                              <a:cubicBezTo>
                                <a:pt x="15" y="1672"/>
                                <a:pt x="5" y="1753"/>
                                <a:pt x="0" y="1836"/>
                              </a:cubicBezTo>
                              <a:cubicBezTo>
                                <a:pt x="1836" y="0"/>
                                <a:pt x="1836" y="0"/>
                                <a:pt x="1836" y="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ingstedIllustration10"/>
                      <wps:cNvSpPr>
                        <a:spLocks/>
                      </wps:cNvSpPr>
                      <wps:spPr bwMode="auto">
                        <a:xfrm>
                          <a:off x="314325" y="571500"/>
                          <a:ext cx="1800860" cy="1887855"/>
                        </a:xfrm>
                        <a:custGeom>
                          <a:avLst/>
                          <a:gdLst>
                            <a:gd name="T0" fmla="*/ 2402 w 2402"/>
                            <a:gd name="T1" fmla="*/ 0 h 2518"/>
                            <a:gd name="T2" fmla="*/ 0 w 2402"/>
                            <a:gd name="T3" fmla="*/ 2401 h 2518"/>
                            <a:gd name="T4" fmla="*/ 98 w 2402"/>
                            <a:gd name="T5" fmla="*/ 2518 h 2518"/>
                            <a:gd name="T6" fmla="*/ 2402 w 2402"/>
                            <a:gd name="T7" fmla="*/ 214 h 2518"/>
                            <a:gd name="T8" fmla="*/ 2402 w 2402"/>
                            <a:gd name="T9" fmla="*/ 0 h 2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2" h="2518">
                              <a:moveTo>
                                <a:pt x="2402" y="0"/>
                              </a:moveTo>
                              <a:cubicBezTo>
                                <a:pt x="0" y="2401"/>
                                <a:pt x="0" y="2401"/>
                                <a:pt x="0" y="2401"/>
                              </a:cubicBezTo>
                              <a:cubicBezTo>
                                <a:pt x="31" y="2441"/>
                                <a:pt x="64" y="2480"/>
                                <a:pt x="98" y="2518"/>
                              </a:cubicBezTo>
                              <a:cubicBezTo>
                                <a:pt x="2402" y="214"/>
                                <a:pt x="2402" y="214"/>
                                <a:pt x="2402" y="214"/>
                              </a:cubicBezTo>
                              <a:cubicBezTo>
                                <a:pt x="2402" y="0"/>
                                <a:pt x="2402" y="0"/>
                                <a:pt x="2402" y="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ingstedIllustration9"/>
                      <wps:cNvSpPr>
                        <a:spLocks/>
                      </wps:cNvSpPr>
                      <wps:spPr bwMode="auto">
                        <a:xfrm>
                          <a:off x="66675" y="57150"/>
                          <a:ext cx="1946910" cy="1946910"/>
                        </a:xfrm>
                        <a:custGeom>
                          <a:avLst/>
                          <a:gdLst>
                            <a:gd name="T0" fmla="*/ 2437 w 2596"/>
                            <a:gd name="T1" fmla="*/ 0 h 2596"/>
                            <a:gd name="T2" fmla="*/ 0 w 2596"/>
                            <a:gd name="T3" fmla="*/ 2437 h 2596"/>
                            <a:gd name="T4" fmla="*/ 55 w 2596"/>
                            <a:gd name="T5" fmla="*/ 2596 h 2596"/>
                            <a:gd name="T6" fmla="*/ 2596 w 2596"/>
                            <a:gd name="T7" fmla="*/ 55 h 2596"/>
                            <a:gd name="T8" fmla="*/ 2437 w 2596"/>
                            <a:gd name="T9" fmla="*/ 0 h 25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96" h="2596">
                              <a:moveTo>
                                <a:pt x="2437" y="0"/>
                              </a:moveTo>
                              <a:cubicBezTo>
                                <a:pt x="0" y="2437"/>
                                <a:pt x="0" y="2437"/>
                                <a:pt x="0" y="2437"/>
                              </a:cubicBezTo>
                              <a:cubicBezTo>
                                <a:pt x="16" y="2491"/>
                                <a:pt x="34" y="2544"/>
                                <a:pt x="55" y="2596"/>
                              </a:cubicBezTo>
                              <a:cubicBezTo>
                                <a:pt x="2596" y="55"/>
                                <a:pt x="2596" y="55"/>
                                <a:pt x="2596" y="55"/>
                              </a:cubicBezTo>
                              <a:cubicBezTo>
                                <a:pt x="2544" y="34"/>
                                <a:pt x="2491" y="16"/>
                                <a:pt x="2437" y="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ingstedIllustration8"/>
                      <wps:cNvSpPr>
                        <a:spLocks/>
                      </wps:cNvSpPr>
                      <wps:spPr bwMode="auto">
                        <a:xfrm>
                          <a:off x="9525" y="0"/>
                          <a:ext cx="1720215" cy="1720850"/>
                        </a:xfrm>
                        <a:custGeom>
                          <a:avLst/>
                          <a:gdLst>
                            <a:gd name="T0" fmla="*/ 2103 w 2294"/>
                            <a:gd name="T1" fmla="*/ 0 h 2294"/>
                            <a:gd name="T2" fmla="*/ 0 w 2294"/>
                            <a:gd name="T3" fmla="*/ 2103 h 2294"/>
                            <a:gd name="T4" fmla="*/ 24 w 2294"/>
                            <a:gd name="T5" fmla="*/ 2294 h 2294"/>
                            <a:gd name="T6" fmla="*/ 2294 w 2294"/>
                            <a:gd name="T7" fmla="*/ 24 h 2294"/>
                            <a:gd name="T8" fmla="*/ 2103 w 2294"/>
                            <a:gd name="T9" fmla="*/ 0 h 22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94" h="2294">
                              <a:moveTo>
                                <a:pt x="2103" y="0"/>
                              </a:moveTo>
                              <a:cubicBezTo>
                                <a:pt x="0" y="2103"/>
                                <a:pt x="0" y="2103"/>
                                <a:pt x="0" y="2103"/>
                              </a:cubicBezTo>
                              <a:cubicBezTo>
                                <a:pt x="5" y="2168"/>
                                <a:pt x="13" y="2231"/>
                                <a:pt x="24" y="2294"/>
                              </a:cubicBezTo>
                              <a:cubicBezTo>
                                <a:pt x="2294" y="24"/>
                                <a:pt x="2294" y="24"/>
                                <a:pt x="2294" y="24"/>
                              </a:cubicBezTo>
                              <a:cubicBezTo>
                                <a:pt x="2231" y="13"/>
                                <a:pt x="2168" y="5"/>
                                <a:pt x="2103" y="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ingstedIllustration7"/>
                      <wps:cNvSpPr>
                        <a:spLocks/>
                      </wps:cNvSpPr>
                      <wps:spPr bwMode="auto">
                        <a:xfrm>
                          <a:off x="171450" y="209550"/>
                          <a:ext cx="1943100" cy="2044700"/>
                        </a:xfrm>
                        <a:custGeom>
                          <a:avLst/>
                          <a:gdLst>
                            <a:gd name="T0" fmla="*/ 2591 w 2591"/>
                            <a:gd name="T1" fmla="*/ 0 h 2727"/>
                            <a:gd name="T2" fmla="*/ 0 w 2591"/>
                            <a:gd name="T3" fmla="*/ 2591 h 2727"/>
                            <a:gd name="T4" fmla="*/ 78 w 2591"/>
                            <a:gd name="T5" fmla="*/ 2727 h 2727"/>
                            <a:gd name="T6" fmla="*/ 2591 w 2591"/>
                            <a:gd name="T7" fmla="*/ 214 h 2727"/>
                            <a:gd name="T8" fmla="*/ 2591 w 2591"/>
                            <a:gd name="T9" fmla="*/ 0 h 2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91" h="2727">
                              <a:moveTo>
                                <a:pt x="2591" y="0"/>
                              </a:moveTo>
                              <a:cubicBezTo>
                                <a:pt x="0" y="2591"/>
                                <a:pt x="0" y="2591"/>
                                <a:pt x="0" y="2591"/>
                              </a:cubicBezTo>
                              <a:cubicBezTo>
                                <a:pt x="24" y="2637"/>
                                <a:pt x="50" y="2682"/>
                                <a:pt x="78" y="2727"/>
                              </a:cubicBezTo>
                              <a:cubicBezTo>
                                <a:pt x="2591" y="214"/>
                                <a:pt x="2591" y="214"/>
                                <a:pt x="2591" y="214"/>
                              </a:cubicBezTo>
                              <a:cubicBezTo>
                                <a:pt x="2591" y="0"/>
                                <a:pt x="2591" y="0"/>
                                <a:pt x="2591" y="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ingstedIllustration6"/>
                      <wps:cNvSpPr>
                        <a:spLocks/>
                      </wps:cNvSpPr>
                      <wps:spPr bwMode="auto">
                        <a:xfrm>
                          <a:off x="485775" y="933450"/>
                          <a:ext cx="1626235" cy="1699895"/>
                        </a:xfrm>
                        <a:custGeom>
                          <a:avLst/>
                          <a:gdLst>
                            <a:gd name="T0" fmla="*/ 2169 w 2169"/>
                            <a:gd name="T1" fmla="*/ 0 h 2266"/>
                            <a:gd name="T2" fmla="*/ 0 w 2169"/>
                            <a:gd name="T3" fmla="*/ 2168 h 2266"/>
                            <a:gd name="T4" fmla="*/ 117 w 2169"/>
                            <a:gd name="T5" fmla="*/ 2266 h 2266"/>
                            <a:gd name="T6" fmla="*/ 2169 w 2169"/>
                            <a:gd name="T7" fmla="*/ 214 h 2266"/>
                            <a:gd name="T8" fmla="*/ 2169 w 2169"/>
                            <a:gd name="T9" fmla="*/ 0 h 2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69" h="2266">
                              <a:moveTo>
                                <a:pt x="2169" y="0"/>
                              </a:moveTo>
                              <a:cubicBezTo>
                                <a:pt x="0" y="2168"/>
                                <a:pt x="0" y="2168"/>
                                <a:pt x="0" y="2168"/>
                              </a:cubicBezTo>
                              <a:cubicBezTo>
                                <a:pt x="38" y="2202"/>
                                <a:pt x="77" y="2234"/>
                                <a:pt x="117" y="2266"/>
                              </a:cubicBezTo>
                              <a:cubicBezTo>
                                <a:pt x="2169" y="214"/>
                                <a:pt x="2169" y="214"/>
                                <a:pt x="2169" y="214"/>
                              </a:cubicBezTo>
                              <a:cubicBezTo>
                                <a:pt x="2169" y="0"/>
                                <a:pt x="2169" y="0"/>
                                <a:pt x="2169" y="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ingstedIllustration5"/>
                      <wps:cNvSpPr>
                        <a:spLocks/>
                      </wps:cNvSpPr>
                      <wps:spPr bwMode="auto">
                        <a:xfrm>
                          <a:off x="1219200" y="2028825"/>
                          <a:ext cx="892810" cy="910590"/>
                        </a:xfrm>
                        <a:custGeom>
                          <a:avLst/>
                          <a:gdLst>
                            <a:gd name="T0" fmla="*/ 1191 w 1191"/>
                            <a:gd name="T1" fmla="*/ 0 h 1214"/>
                            <a:gd name="T2" fmla="*/ 0 w 1191"/>
                            <a:gd name="T3" fmla="*/ 1190 h 1214"/>
                            <a:gd name="T4" fmla="*/ 190 w 1191"/>
                            <a:gd name="T5" fmla="*/ 1214 h 1214"/>
                            <a:gd name="T6" fmla="*/ 1191 w 1191"/>
                            <a:gd name="T7" fmla="*/ 214 h 1214"/>
                            <a:gd name="T8" fmla="*/ 1191 w 1191"/>
                            <a:gd name="T9" fmla="*/ 0 h 1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1" h="1214">
                              <a:moveTo>
                                <a:pt x="1191" y="0"/>
                              </a:moveTo>
                              <a:cubicBezTo>
                                <a:pt x="0" y="1190"/>
                                <a:pt x="0" y="1190"/>
                                <a:pt x="0" y="1190"/>
                              </a:cubicBezTo>
                              <a:cubicBezTo>
                                <a:pt x="63" y="1201"/>
                                <a:pt x="126" y="1209"/>
                                <a:pt x="190" y="1214"/>
                              </a:cubicBezTo>
                              <a:cubicBezTo>
                                <a:pt x="1191" y="214"/>
                                <a:pt x="1191" y="214"/>
                                <a:pt x="1191" y="214"/>
                              </a:cubicBezTo>
                              <a:cubicBezTo>
                                <a:pt x="1191" y="0"/>
                                <a:pt x="1191" y="0"/>
                                <a:pt x="1191" y="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ingstedIllustration4"/>
                      <wps:cNvSpPr>
                        <a:spLocks/>
                      </wps:cNvSpPr>
                      <wps:spPr bwMode="auto">
                        <a:xfrm>
                          <a:off x="933450" y="1657350"/>
                          <a:ext cx="1177290" cy="1218565"/>
                        </a:xfrm>
                        <a:custGeom>
                          <a:avLst/>
                          <a:gdLst>
                            <a:gd name="T0" fmla="*/ 1570 w 1570"/>
                            <a:gd name="T1" fmla="*/ 0 h 1625"/>
                            <a:gd name="T2" fmla="*/ 0 w 1570"/>
                            <a:gd name="T3" fmla="*/ 1570 h 1625"/>
                            <a:gd name="T4" fmla="*/ 159 w 1570"/>
                            <a:gd name="T5" fmla="*/ 1625 h 1625"/>
                            <a:gd name="T6" fmla="*/ 1570 w 1570"/>
                            <a:gd name="T7" fmla="*/ 214 h 1625"/>
                            <a:gd name="T8" fmla="*/ 1570 w 1570"/>
                            <a:gd name="T9" fmla="*/ 0 h 1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70" h="1625">
                              <a:moveTo>
                                <a:pt x="1570" y="0"/>
                              </a:moveTo>
                              <a:cubicBezTo>
                                <a:pt x="0" y="1570"/>
                                <a:pt x="0" y="1570"/>
                                <a:pt x="0" y="1570"/>
                              </a:cubicBezTo>
                              <a:cubicBezTo>
                                <a:pt x="52" y="1590"/>
                                <a:pt x="105" y="1609"/>
                                <a:pt x="159" y="1625"/>
                              </a:cubicBezTo>
                              <a:cubicBezTo>
                                <a:pt x="1570" y="214"/>
                                <a:pt x="1570" y="214"/>
                                <a:pt x="1570" y="214"/>
                              </a:cubicBezTo>
                              <a:cubicBezTo>
                                <a:pt x="1570" y="0"/>
                                <a:pt x="1570" y="0"/>
                                <a:pt x="1570" y="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ingstedIllustration3"/>
                      <wps:cNvSpPr>
                        <a:spLocks/>
                      </wps:cNvSpPr>
                      <wps:spPr bwMode="auto">
                        <a:xfrm>
                          <a:off x="695325" y="1295400"/>
                          <a:ext cx="1418590" cy="1477645"/>
                        </a:xfrm>
                        <a:custGeom>
                          <a:avLst/>
                          <a:gdLst>
                            <a:gd name="T0" fmla="*/ 1892 w 1892"/>
                            <a:gd name="T1" fmla="*/ 0 h 1970"/>
                            <a:gd name="T2" fmla="*/ 0 w 1892"/>
                            <a:gd name="T3" fmla="*/ 1892 h 1970"/>
                            <a:gd name="T4" fmla="*/ 136 w 1892"/>
                            <a:gd name="T5" fmla="*/ 1970 h 1970"/>
                            <a:gd name="T6" fmla="*/ 1892 w 1892"/>
                            <a:gd name="T7" fmla="*/ 214 h 1970"/>
                            <a:gd name="T8" fmla="*/ 1892 w 1892"/>
                            <a:gd name="T9" fmla="*/ 0 h 19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92" h="1970">
                              <a:moveTo>
                                <a:pt x="1892" y="0"/>
                              </a:moveTo>
                              <a:cubicBezTo>
                                <a:pt x="0" y="1892"/>
                                <a:pt x="0" y="1892"/>
                                <a:pt x="0" y="1892"/>
                              </a:cubicBezTo>
                              <a:cubicBezTo>
                                <a:pt x="44" y="1920"/>
                                <a:pt x="89" y="1946"/>
                                <a:pt x="136" y="1970"/>
                              </a:cubicBezTo>
                              <a:cubicBezTo>
                                <a:pt x="1892" y="214"/>
                                <a:pt x="1892" y="214"/>
                                <a:pt x="1892" y="214"/>
                              </a:cubicBezTo>
                              <a:cubicBezTo>
                                <a:pt x="1892" y="0"/>
                                <a:pt x="1892" y="0"/>
                                <a:pt x="1892" y="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ingstedIllustration2"/>
                      <wps:cNvSpPr>
                        <a:spLocks/>
                      </wps:cNvSpPr>
                      <wps:spPr bwMode="auto">
                        <a:xfrm>
                          <a:off x="1562100" y="2390775"/>
                          <a:ext cx="548005" cy="548005"/>
                        </a:xfrm>
                        <a:custGeom>
                          <a:avLst/>
                          <a:gdLst>
                            <a:gd name="T0" fmla="*/ 731 w 731"/>
                            <a:gd name="T1" fmla="*/ 0 h 731"/>
                            <a:gd name="T2" fmla="*/ 0 w 731"/>
                            <a:gd name="T3" fmla="*/ 731 h 731"/>
                            <a:gd name="T4" fmla="*/ 244 w 731"/>
                            <a:gd name="T5" fmla="*/ 700 h 731"/>
                            <a:gd name="T6" fmla="*/ 731 w 731"/>
                            <a:gd name="T7" fmla="*/ 214 h 731"/>
                            <a:gd name="T8" fmla="*/ 731 w 731"/>
                            <a:gd name="T9" fmla="*/ 0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1" h="731">
                              <a:moveTo>
                                <a:pt x="731" y="0"/>
                              </a:moveTo>
                              <a:cubicBezTo>
                                <a:pt x="0" y="731"/>
                                <a:pt x="0" y="731"/>
                                <a:pt x="0" y="731"/>
                              </a:cubicBezTo>
                              <a:cubicBezTo>
                                <a:pt x="83" y="726"/>
                                <a:pt x="164" y="715"/>
                                <a:pt x="244" y="700"/>
                              </a:cubicBezTo>
                              <a:cubicBezTo>
                                <a:pt x="731" y="214"/>
                                <a:pt x="731" y="214"/>
                                <a:pt x="731" y="214"/>
                              </a:cubicBezTo>
                              <a:cubicBezTo>
                                <a:pt x="731" y="0"/>
                                <a:pt x="731" y="0"/>
                                <a:pt x="731" y="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ingstedIllustration1"/>
                      <wps:cNvSpPr>
                        <a:spLocks/>
                      </wps:cNvSpPr>
                      <wps:spPr bwMode="auto">
                        <a:xfrm>
                          <a:off x="2038350" y="2752725"/>
                          <a:ext cx="74930" cy="75565"/>
                        </a:xfrm>
                        <a:custGeom>
                          <a:avLst/>
                          <a:gdLst>
                            <a:gd name="T0" fmla="*/ 100 w 100"/>
                            <a:gd name="T1" fmla="*/ 0 h 100"/>
                            <a:gd name="T2" fmla="*/ 0 w 100"/>
                            <a:gd name="T3" fmla="*/ 100 h 100"/>
                            <a:gd name="T4" fmla="*/ 100 w 100"/>
                            <a:gd name="T5" fmla="*/ 55 h 100"/>
                            <a:gd name="T6" fmla="*/ 100 w 100"/>
                            <a:gd name="T7" fmla="*/ 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100" y="0"/>
                              </a:moveTo>
                              <a:cubicBezTo>
                                <a:pt x="0" y="100"/>
                                <a:pt x="0" y="100"/>
                                <a:pt x="0" y="100"/>
                              </a:cubicBezTo>
                              <a:cubicBezTo>
                                <a:pt x="34" y="86"/>
                                <a:pt x="67" y="71"/>
                                <a:pt x="100" y="55"/>
                              </a:cubicBezTo>
                              <a:cubicBezTo>
                                <a:pt x="100" y="0"/>
                                <a:pt x="100" y="0"/>
                                <a:pt x="100" y="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RingstedIllustration" o:spid="_x0000_s1026" style="position:absolute;margin-left:254.5pt;margin-top:34pt;width:166.65pt;height:231.55pt;z-index:251708416;mso-position-horizontal-relative:page;mso-position-vertical-relative:page;mso-width-relative:margin;mso-height-relative:margin" coordsize="21151,29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">
              <v:shape id="RingstedIllustration12" o:spid="_x0000_s1027" style="position:absolute;left:1143;top:1143;width:7956;height:7956;visibility:visible;mso-wrap-style:square;v-text-anchor:top" coordsize="1061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1VA8IA&#10;AADaAAAADwAAAGRycy9kb3ducmV2LnhtbESPT4vCMBTE74LfITxhb5qq+IdqFF0QBA+6KuLx0Tzb&#10;YvNSkmztfnuzsLDHYWZ+wyzXralEQ86XlhUMBwkI4szqknMF18uuPwfhA7LGyjIp+CEP61W3s8RU&#10;2xd/UXMOuYgQ9ikqKEKoUyl9VpBBP7A1cfQe1hkMUbpcaoevCDeVHCXJVBosOS4UWNNnQdnz/G0U&#10;TNzscLsem6O9mcNptr2T3gdS6qPXbhYgArXhP/zX3msFY/i9Em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VUDwgAAANoAAAAPAAAAAAAAAAAAAAAAAJgCAABkcnMvZG93&#10;bnJldi54bWxQSwUGAAAAAAQABAD1AAAAhwMAAAAA&#10;" path="m1061,c582,199,199,582,,1061,1061,,1061,,1061,e" filled="f" stroked="f">
                <v:path arrowok="t" o:connecttype="custom" o:connectlocs="795655,0;0,795655;795655,0" o:connectangles="0,0,0"/>
              </v:shape>
              <v:shape id="RingstedIllustration11" o:spid="_x0000_s1028" style="position:absolute;width:13766;height:13766;visibility:visible;mso-wrap-style:square;v-text-anchor:top" coordsize="1836,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lCcIA&#10;AADaAAAADwAAAGRycy9kb3ducmV2LnhtbESPQWvCQBSE74L/YXmFXkQ3bVAkdRUJKenVtCDeHtnX&#10;JDT7NuxuNfXXuwXB4zDzzTCb3Wh6cSbnO8sKXhYJCOLa6o4bBV+f7/M1CB+QNfaWScEfedhtp5MN&#10;Ztpe+EDnKjQilrDPUEEbwpBJ6euWDPqFHYij922dwRCla6R2eInlppevSbKSBjuOCy0OlLdU/1S/&#10;RsFy5jtXpMe0ssm1L4sVc34qlXp+GvdvIAKN4RG+0x86cvB/Jd4A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OUJwgAAANoAAAAPAAAAAAAAAAAAAAAAAJgCAABkcnMvZG93&#10;bnJldi54bWxQSwUGAAAAAAQABAD1AAAAhwMAAAAA&#10;" path="m1836,v-82,5,-164,15,-244,30c30,1592,30,1592,30,1592,15,1672,5,1753,,1836,1836,,1836,,1836,e" filled="f" stroked="f">
                <v:path arrowok="t" o:connecttype="custom" o:connectlocs="1376680,0;1193723,22495;22495,1193723;0,1376680;1376680,0" o:connectangles="0,0,0,0,0"/>
              </v:shape>
              <v:shape id="RingstedIllustration10" o:spid="_x0000_s1029" style="position:absolute;left:3143;top:5715;width:18008;height:18878;visibility:visible;mso-wrap-style:square;v-text-anchor:top" coordsize="2402,2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fP8MA&#10;AADaAAAADwAAAGRycy9kb3ducmV2LnhtbESPzWrDMBCE74W8g9hCbo3sQH9wIpsSEppDDG3aS26L&#10;tbGNrZWRlMR++6hQ6HGYmW+YdTGaXlzJ+daygnSRgCCurG65VvDzvXt6A+EDssbeMimYyEORzx7W&#10;mGl74y+6HkMtIoR9hgqaEIZMSl81ZNAv7EAcvbN1BkOUrpba4S3CTS+XSfIiDbYcFxocaNNQ1R0v&#10;RsGuNJ/0fDg5m5b6pD9wOyXLTqn54/i+AhFoDP/hv/ZeK3iF3yvxBs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tfP8MAAADaAAAADwAAAAAAAAAAAAAAAACYAgAAZHJzL2Rv&#10;d25yZXYueG1sUEsFBgAAAAAEAAQA9QAAAIgDAAAAAA==&#10;" path="m2402,c,2401,,2401,,2401v31,40,64,79,98,117c2402,214,2402,214,2402,214,2402,,2402,,2402,e" filled="f" stroked="f">
                <v:path arrowok="t" o:connecttype="custom" o:connectlocs="1800860,0;0,1800135;73474,1887855;1800860,160445;1800860,0" o:connectangles="0,0,0,0,0"/>
              </v:shape>
              <v:shape id="RingstedIllustration9" o:spid="_x0000_s1030" style="position:absolute;left:666;top:571;width:19469;height:19469;visibility:visible;mso-wrap-style:square;v-text-anchor:top" coordsize="2596,2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OlrwA&#10;AADaAAAADwAAAGRycy9kb3ducmV2LnhtbERPyQrCMBC9C/5DGMGbpiouVKOIKIg3F/A6NGNbbSal&#10;ibb69eYgeHy8fbFqTCFeVLncsoJBPwJBnFidc6rgct71ZiCcR9ZYWCYFb3KwWrZbC4y1rflIr5NP&#10;RQhhF6OCzPsyltIlGRl0fVsSB+5mK4M+wCqVusI6hJtCDqNoIg3mHBoyLGmTUfI4PY2CIdfT6fh4&#10;f+P+yZ90exs9JoerUt1Os56D8NT4v/jn3msFYWu4Em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cU6WvAAAANoAAAAPAAAAAAAAAAAAAAAAAJgCAABkcnMvZG93bnJldi54&#10;bWxQSwUGAAAAAAQABAD1AAAAgQMAAAAA&#10;" path="m2437,c,2437,,2437,,2437v16,54,34,107,55,159c2596,55,2596,55,2596,55,2544,34,2491,16,2437,e" filled="f" stroked="f">
                <v:path arrowok="t" o:connecttype="custom" o:connectlocs="1827666,0;0,1827666;41248,1946910;1946910,41248;1827666,0" o:connectangles="0,0,0,0,0"/>
              </v:shape>
              <v:shape id="RingstedIllustration8" o:spid="_x0000_s1031" style="position:absolute;left:95;width:17202;height:17208;visibility:visible;mso-wrap-style:square;v-text-anchor:top" coordsize="2294,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PwsIA&#10;AADaAAAADwAAAGRycy9kb3ducmV2LnhtbESPQWvCQBSE74X+h+UVvNWNPUiauopYRMFCaeyhx0f2&#10;NQlm3wu7a4z/visIPQ4z8w2zWI2uUwP50AobmE0zUMSV2JZrA9/H7XMOKkRki50wGbhSgNXy8WGB&#10;hZULf9FQxlolCIcCDTQx9oXWoWrIYZhKT5y8X/EOY5K+1tbjJcFdp1+ybK4dtpwWGuxp01B1Ks/O&#10;QO7bci9y4LX85B/vm50eaPtpzORpXL+BijTG//C9vbcGXuF2Jd0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k/CwgAAANoAAAAPAAAAAAAAAAAAAAAAAJgCAABkcnMvZG93&#10;bnJldi54bWxQSwUGAAAAAAQABAD1AAAAhwMAAAAA&#10;" path="m2103,c,2103,,2103,,2103v5,65,13,128,24,191c2294,24,2294,24,2294,24,2231,13,2168,5,2103,e" filled="f" stroked="f">
                <v:path arrowok="t" o:connecttype="custom" o:connectlocs="1576989,0;0,1577571;17997,1720850;1720215,18004;1576989,0" o:connectangles="0,0,0,0,0"/>
              </v:shape>
              <v:shape id="RingstedIllustration7" o:spid="_x0000_s1032" style="position:absolute;left:1714;top:2095;width:19431;height:20447;visibility:visible;mso-wrap-style:square;v-text-anchor:top" coordsize="2591,2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Oc8QA&#10;AADbAAAADwAAAGRycy9kb3ducmV2LnhtbESP3WrCQBCF7wu+wzJC7+rGXpQSXUVFi6VY8ecBhuyY&#10;LMnOhuwa07fvXBR6N8M5c8438+XgG9VTF11gA9NJBoq4CNZxaeB62b28g4oJ2WITmAz8UITlYvQ0&#10;x9yGB5+oP6dSSQjHHA1UKbW51rGoyGOchJZYtFvoPCZZu1LbDh8S7hv9mmVv2qNjaaiwpU1FRX2+&#10;ewNf4eNafutDrz/X7nZo6vrojltjnsfDagYq0ZD+zX/Xeyv4Qi+/yAB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OznPEAAAA2wAAAA8AAAAAAAAAAAAAAAAAmAIAAGRycy9k&#10;b3ducmV2LnhtbFBLBQYAAAAABAAEAPUAAACJAwAAAAA=&#10;" path="m2591,c,2591,,2591,,2591v24,46,50,91,78,136c2591,214,2591,214,2591,214,2591,,2591,,2591,e" filled="f" stroked="f">
                <v:path arrowok="t" o:connecttype="custom" o:connectlocs="1943100,0;0,1942727;58495,2044700;1943100,160457;1943100,0" o:connectangles="0,0,0,0,0"/>
              </v:shape>
              <v:shape id="RingstedIllustration6" o:spid="_x0000_s1033" style="position:absolute;left:4857;top:9334;width:16263;height:16999;visibility:visible;mso-wrap-style:square;v-text-anchor:top" coordsize="2169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UIMIA&#10;AADbAAAADwAAAGRycy9kb3ducmV2LnhtbESPQYvCMBCF7wv+hzCCtzVVRKSayq4giHpZq/ehmabF&#10;ZlKbqPXfm4WFvc3w3vfmzWrd20Y8qPO1YwWTcQKCuHC6ZqPgnG8/FyB8QNbYOCYFL/KwzgYfK0y1&#10;e/IPPU7BiBjCPkUFVQhtKqUvKrLox64ljlrpOoshrp2RusNnDLeNnCbJXFqsOV6osKVNRcX1dLex&#10;xv7V3C4zbcrv4/VgQr447KZeqdGw/1qCCNSHf/MfvdORm8DvL3EAm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ZQgwgAAANsAAAAPAAAAAAAAAAAAAAAAAJgCAABkcnMvZG93&#10;bnJldi54bWxQSwUGAAAAAAQABAD1AAAAhwMAAAAA&#10;" path="m2169,c,2168,,2168,,2168v38,34,77,66,117,98c2169,214,2169,214,2169,214,2169,,2169,,2169,e" filled="f" stroked="f">
                <v:path arrowok="t" o:connecttype="custom" o:connectlocs="1626235,0;0,1626378;87722,1699895;1626235,160537;1626235,0" o:connectangles="0,0,0,0,0"/>
              </v:shape>
              <v:shape id="RingstedIllustration5" o:spid="_x0000_s1034" style="position:absolute;left:12192;top:20288;width:8928;height:9106;visibility:visible;mso-wrap-style:square;v-text-anchor:top" coordsize="119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xjsAA&#10;AADbAAAADwAAAGRycy9kb3ducmV2LnhtbERPTYvCMBC9C/6HMII3TS0qUo0iLoIgLGg9eBybsS02&#10;k9JktfrrN4LgbR7vcxar1lTiTo0rLSsYDSMQxJnVJecKTul2MAPhPLLGyjIpeJKD1bLbWWCi7YMP&#10;dD/6XIQQdgkqKLyvEyldVpBBN7Q1ceCutjHoA2xyqRt8hHBTyTiKptJgyaGhwJo2BWW3459RwKfJ&#10;Dx5eJU7T83gmz5f0dx+/lOr32vUchKfWf8Uf906H+TG8fwkH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vxjsAAAADbAAAADwAAAAAAAAAAAAAAAACYAgAAZHJzL2Rvd25y&#10;ZXYueG1sUEsFBgAAAAAEAAQA9QAAAIUDAAAAAA==&#10;" path="m1191,c,1190,,1190,,1190v63,11,126,19,190,24c1191,214,1191,214,1191,214,1191,,1191,,1191,e" filled="f" stroked="f">
                <v:path arrowok="t" o:connecttype="custom" o:connectlocs="892810,0;0,892588;142430,910590;892810,160516;892810,0" o:connectangles="0,0,0,0,0"/>
              </v:shape>
              <v:shape id="RingstedIllustration4" o:spid="_x0000_s1035" style="position:absolute;left:9334;top:16573;width:11773;height:12186;visibility:visible;mso-wrap-style:square;v-text-anchor:top" coordsize="1570,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BLMQA&#10;AADbAAAADwAAAGRycy9kb3ducmV2LnhtbERPS2vCQBC+F/wPywi91Y32gURXkYS2KV7q6+BtzI5J&#10;MDsbsqtJ/31XKPQ2H99z5sve1OJGrassKxiPIhDEudUVFwr2u/enKQjnkTXWlknBDzlYLgYPc4y1&#10;7XhDt60vRAhhF6OC0vsmltLlJRl0I9sQB+5sW4M+wLaQusUuhJtaTqLoTRqsODSU2FBSUn7ZXo2C&#10;72zdm891dao/XtI8uR5fL+nhS6nHYb+agfDU+3/xnzvTYf4z3H8J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ASzEAAAA2wAAAA8AAAAAAAAAAAAAAAAAmAIAAGRycy9k&#10;b3ducmV2LnhtbFBLBQYAAAAABAAEAPUAAACJAwAAAAA=&#10;" path="m1570,c,1570,,1570,,1570v52,20,105,39,159,55c1570,214,1570,214,1570,214,1570,,1570,,1570,e" filled="f" stroked="f">
                <v:path arrowok="t" o:connecttype="custom" o:connectlocs="1177290,0;0,1177321;119229,1218565;1177290,160476;1177290,0" o:connectangles="0,0,0,0,0"/>
              </v:shape>
              <v:shape id="RingstedIllustration3" o:spid="_x0000_s1036" style="position:absolute;left:6953;top:12954;width:14186;height:14776;visibility:visible;mso-wrap-style:square;v-text-anchor:top" coordsize="1892,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3SMsMA&#10;AADbAAAADwAAAGRycy9kb3ducmV2LnhtbERP22rCQBB9L/Qflin0pdSNImJTN6FULEVfvH3ANDtN&#10;QrOzMbs1q1/vCoJvczjXmeXBNOJInastKxgOEhDEhdU1lwr2u8XrFITzyBoby6TgRA7y7PFhhqm2&#10;PW/ouPWliCHsUlRQed+mUrqiIoNuYFviyP3azqCPsCul7rCP4aaRoySZSIM1x4YKW/qsqPjb/hsF&#10;+DP8StahnryE3k1Xcr88v80PSj0/hY93EJ6Cv4tv7m8d54/h+ks8QG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3SMsMAAADbAAAADwAAAAAAAAAAAAAAAACYAgAAZHJzL2Rv&#10;d25yZXYueG1sUEsFBgAAAAAEAAQA9QAAAIgDAAAAAA==&#10;" path="m1892,c,1892,,1892,,1892v44,28,89,54,136,78c1892,214,1892,214,1892,214,1892,,1892,,1892,e" filled="f" stroked="f">
                <v:path arrowok="t" o:connecttype="custom" o:connectlocs="1418590,0;0,1419139;101971,1477645;1418590,160516;1418590,0" o:connectangles="0,0,0,0,0"/>
              </v:shape>
              <v:shape id="RingstedIllustration2" o:spid="_x0000_s1037" style="position:absolute;left:15621;top:23907;width:5480;height:5480;visibility:visible;mso-wrap-style:square;v-text-anchor:top" coordsize="731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iJcEA&#10;AADbAAAADwAAAGRycy9kb3ducmV2LnhtbERP22rCQBB9L/gPyxR8kbqJokjqKpJSseKLth8wZKfZ&#10;tNnZkN1c/PtuodC3OZzrbPejrUVPra8cK0jnCQjiwumKSwUf769PGxA+IGusHZOCO3nY7yYPW8y0&#10;G/hK/S2UIoawz1CBCaHJpPSFIYt+7hriyH261mKIsC2lbnGI4baWiyRZS4sVxwaDDeWGiu9bZxWg&#10;TM6peeuOF5Kblxx59rXsZkpNH8fDM4hAY/gX/7lPOs5fwe8v8QC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foiXBAAAA2wAAAA8AAAAAAAAAAAAAAAAAmAIAAGRycy9kb3du&#10;cmV2LnhtbFBLBQYAAAAABAAEAPUAAACGAwAAAAA=&#10;" path="m731,c,731,,731,,731v83,-5,164,-16,244,-31c731,214,731,214,731,214,731,,731,,731,e" filled="f" stroked="f">
                <v:path arrowok="t" o:connecttype="custom" o:connectlocs="548005,0;0,548005;182918,524765;548005,160428;548005,0" o:connectangles="0,0,0,0,0"/>
              </v:shape>
              <v:shape id="RingstedIllustration1" o:spid="_x0000_s1038" style="position:absolute;left:20383;top:27527;width:749;height:755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pcsMA&#10;AADbAAAADwAAAGRycy9kb3ducmV2LnhtbESPQWvCQBCF74L/YRnBm9lYJISYVYpasbSXWg89Dtlp&#10;NjQ7G7Krif/eLRR6m+G9782bcjvaVtyo941jBcskBUFcOd1wreDy+bLIQfiArLF1TAru5GG7mU5K&#10;LLQb+INu51CLGMK+QAUmhK6Q0leGLPrEdcRR+3a9xRDXvpa6xyGG21Y+pWkmLTYcLxjsaGeo+jlf&#10;bawhX98c7v3QfOWpMfx+XR2OpNR8Nj6vQQQaw7/5jz7pyGXw+0sc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JpcsMAAADbAAAADwAAAAAAAAAAAAAAAACYAgAAZHJzL2Rv&#10;d25yZXYueG1sUEsFBgAAAAAEAAQA9QAAAIgDAAAAAA==&#10;" path="m100,c,100,,100,,100,34,86,67,71,100,55,100,,100,,100,e" filled="f" stroked="f">
                <v:path arrowok="t" o:connecttype="custom" o:connectlocs="74930,0;0,75565;74930,41561;74930,0" o:connectangles="0,0,0,0"/>
              </v:shape>
              <w10:wrap anchorx="page" anchory="page"/>
            </v:group>
          </w:pict>
        </mc:Fallback>
      </mc:AlternateContent>
    </w:r>
    <w:r w:rsidR="003474A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CE54274" wp14:editId="0233542E">
              <wp:simplePos x="0" y="0"/>
              <wp:positionH relativeFrom="page">
                <wp:posOffset>0</wp:posOffset>
              </wp:positionH>
              <wp:positionV relativeFrom="page">
                <wp:posOffset>1620520</wp:posOffset>
              </wp:positionV>
              <wp:extent cx="5364000" cy="5976000"/>
              <wp:effectExtent l="0" t="0" r="8255" b="5715"/>
              <wp:wrapNone/>
              <wp:docPr id="22" name="FrontpagePicturePlacehol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4000" cy="597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BEC8C8" w:themeFill="background2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448"/>
                          </w:tblGrid>
                          <w:tr w:rsidR="003474A7" w:rsidTr="003474A7">
                            <w:trPr>
                              <w:trHeight w:hRule="exact" w:val="9412"/>
                            </w:trPr>
                            <w:tc>
                              <w:tcPr>
                                <w:tcW w:w="8448" w:type="dxa"/>
                                <w:shd w:val="clear" w:color="auto" w:fill="BEC8C8" w:themeFill="background2"/>
                              </w:tcPr>
                              <w:p w:rsidR="003474A7" w:rsidRDefault="00226298">
                                <w:bookmarkStart w:id="0" w:name="SD_FrontPagePicture" w:colFirst="0" w:colLast="0"/>
                                <w:r>
                                  <w:rPr>
                                    <w:noProof/>
                                    <w:lang w:eastAsia="da-DK"/>
                                  </w:rPr>
                                  <w:drawing>
                                    <wp:inline distT="0" distB="0" distL="0" distR="0" wp14:anchorId="694E30B2" wp14:editId="77AF173E">
                                      <wp:extent cx="5364681" cy="5976620"/>
                                      <wp:effectExtent l="0" t="0" r="7620" b="5080"/>
                                      <wp:docPr id="2" name="Billed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lum/>
                                              </a:blip>
                                              <a:srcRect l="20189" r="2018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364681" cy="59766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bookmarkEnd w:id="0"/>
                        </w:tbl>
                        <w:p w:rsidR="003474A7" w:rsidRDefault="003474A7" w:rsidP="003474A7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ontpagePicturePlaceholder" o:spid="_x0000_s1027" type="#_x0000_t202" style="position:absolute;margin-left:0;margin-top:127.6pt;width:422.35pt;height:470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" filled="f" stroked="f" strokeweight=".5pt"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BEC8C8" w:themeFill="background2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448"/>
                    </w:tblGrid>
                    <w:tr w:rsidR="003474A7" w:rsidTr="003474A7">
                      <w:trPr>
                        <w:trHeight w:hRule="exact" w:val="9412"/>
                      </w:trPr>
                      <w:tc>
                        <w:tcPr>
                          <w:tcW w:w="8448" w:type="dxa"/>
                          <w:shd w:val="clear" w:color="auto" w:fill="BEC8C8" w:themeFill="background2"/>
                        </w:tcPr>
                        <w:p w:rsidR="003474A7" w:rsidRDefault="00226298">
                          <w:bookmarkStart w:id="1" w:name="SD_FrontPagePicture" w:colFirst="0" w:colLast="0"/>
                          <w:r>
                            <w:rPr>
                              <w:noProof/>
                              <w:lang w:eastAsia="da-DK"/>
                            </w:rPr>
                            <w:drawing>
                              <wp:inline distT="0" distB="0" distL="0" distR="0" wp14:anchorId="694E30B2" wp14:editId="77AF173E">
                                <wp:extent cx="5364681" cy="5976620"/>
                                <wp:effectExtent l="0" t="0" r="7620" b="5080"/>
                                <wp:docPr id="2" name="Billed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>
                                          <a:lum/>
                                        </a:blip>
                                        <a:srcRect l="20189" r="2018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64681" cy="5976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bookmarkEnd w:id="1"/>
                  </w:tbl>
                  <w:p w:rsidR="003474A7" w:rsidRDefault="003474A7" w:rsidP="003474A7"/>
                </w:txbxContent>
              </v:textbox>
              <w10:wrap anchorx="page" anchory="page"/>
            </v:shape>
          </w:pict>
        </mc:Fallback>
      </mc:AlternateContent>
    </w:r>
    <w:r w:rsidR="003474A7">
      <w:rPr>
        <w:noProof/>
        <w:lang w:eastAsia="da-DK"/>
      </w:rPr>
      <w:drawing>
        <wp:anchor distT="0" distB="0" distL="114300" distR="114300" simplePos="0" relativeHeight="251709440" behindDoc="0" locked="0" layoutInCell="1" allowOverlap="1" wp14:anchorId="06311BBE" wp14:editId="2501EFE4">
          <wp:simplePos x="0" y="0"/>
          <wp:positionH relativeFrom="page">
            <wp:posOffset>4320540</wp:posOffset>
          </wp:positionH>
          <wp:positionV relativeFrom="page">
            <wp:posOffset>360045</wp:posOffset>
          </wp:positionV>
          <wp:extent cx="648000" cy="918000"/>
          <wp:effectExtent l="0" t="0" r="0" b="0"/>
          <wp:wrapNone/>
          <wp:docPr id="6" name="Logo" descr="U:\Bysted\Jobs\5613_Ringsted Kommune, Word pjeceskabeloner\Work\Logo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Bysted\Jobs\5613_Ringsted Kommune, Word pjeceskabeloner\Work\Logo.e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91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74A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65CBA37" wp14:editId="3E60B19D">
              <wp:simplePos x="0" y="0"/>
              <wp:positionH relativeFrom="page">
                <wp:posOffset>0</wp:posOffset>
              </wp:positionH>
              <wp:positionV relativeFrom="page">
                <wp:posOffset>1619250</wp:posOffset>
              </wp:positionV>
              <wp:extent cx="5364000" cy="1321200"/>
              <wp:effectExtent l="0" t="0" r="8255" b="0"/>
              <wp:wrapNone/>
              <wp:docPr id="23" name="FrontpageTranspShap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64000" cy="1321200"/>
                      </a:xfrm>
                      <a:prstGeom prst="rect">
                        <a:avLst/>
                      </a:prstGeom>
                      <a:solidFill>
                        <a:srgbClr val="000000">
                          <a:alpha val="7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FrontpageTranspShape" o:spid="_x0000_s1026" style="position:absolute;margin-left:0;margin-top:127.5pt;width:422.35pt;height:104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" fillcolor="black" stroked="f" strokeweight="2pt">
              <v:fill opacity="46003f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977" w:rsidRPr="0004036A" w:rsidRDefault="0004036A" w:rsidP="0004036A">
    <w:r w:rsidRPr="0004036A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78FD7E7" wp14:editId="145AABB6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79600" cy="561600"/>
              <wp:effectExtent l="0" t="0" r="11430" b="10160"/>
              <wp:wrapNone/>
              <wp:docPr id="161" name="Page no lef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600" cy="56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036A" w:rsidRPr="0004036A" w:rsidRDefault="0004036A" w:rsidP="0004036A">
                          <w:pPr>
                            <w:rPr>
                              <w:rStyle w:val="Sidetal"/>
                            </w:rPr>
                          </w:pPr>
                          <w:r w:rsidRPr="0004036A">
                            <w:rPr>
                              <w:rStyle w:val="Sidetal"/>
                            </w:rPr>
                            <w:fldChar w:fldCharType="begin"/>
                          </w:r>
                          <w:r w:rsidRPr="0004036A">
                            <w:rPr>
                              <w:rStyle w:val="Sidetal"/>
                            </w:rPr>
                            <w:instrText>PAGE   \* MERGEFORMAT</w:instrText>
                          </w:r>
                          <w:r w:rsidRPr="0004036A">
                            <w:rPr>
                              <w:rStyle w:val="Sidetal"/>
                            </w:rPr>
                            <w:fldChar w:fldCharType="separate"/>
                          </w:r>
                          <w:r w:rsidR="00F506D8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Pr="0004036A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2000" tIns="216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0;width:45.65pt;height:44.2pt;z-index:251686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" filled="f" fillcolor="white [3201]" stroked="f" strokeweight=".5pt">
              <v:textbox inset="7mm,6mm,0,0">
                <w:txbxContent>
                  <w:p w:rsidR="0004036A" w:rsidRPr="0004036A" w:rsidRDefault="0004036A" w:rsidP="0004036A">
                    <w:pPr>
                      <w:rPr>
                        <w:rStyle w:val="Sidetal"/>
                      </w:rPr>
                    </w:pPr>
                    <w:r w:rsidRPr="0004036A">
                      <w:rPr>
                        <w:rStyle w:val="Sidetal"/>
                      </w:rPr>
                      <w:fldChar w:fldCharType="begin"/>
                    </w:r>
                    <w:r w:rsidRPr="0004036A">
                      <w:rPr>
                        <w:rStyle w:val="Sidetal"/>
                      </w:rPr>
                      <w:instrText>PAGE   \* MERGEFORMAT</w:instrText>
                    </w:r>
                    <w:r w:rsidRPr="0004036A">
                      <w:rPr>
                        <w:rStyle w:val="Sidetal"/>
                      </w:rPr>
                      <w:fldChar w:fldCharType="separate"/>
                    </w:r>
                    <w:r w:rsidR="00F506D8">
                      <w:rPr>
                        <w:rStyle w:val="Sidetal"/>
                        <w:noProof/>
                      </w:rPr>
                      <w:t>3</w:t>
                    </w:r>
                    <w:r w:rsidRPr="0004036A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2CB" w:rsidRDefault="00C6750D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1F77DDB3" wp14:editId="5480EB60">
              <wp:simplePos x="0" y="0"/>
              <wp:positionH relativeFrom="page">
                <wp:posOffset>0</wp:posOffset>
              </wp:positionH>
              <wp:positionV relativeFrom="page">
                <wp:posOffset>4381500</wp:posOffset>
              </wp:positionV>
              <wp:extent cx="2257425" cy="3200400"/>
              <wp:effectExtent l="0" t="0" r="9525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257425" cy="3200400"/>
                        <a:chOff x="0" y="0"/>
                        <a:chExt cx="3424428" cy="4870704"/>
                      </a:xfrm>
                    </wpg:grpSpPr>
                    <pic:pic xmlns:pic="http://schemas.openxmlformats.org/drawingml/2006/picture">
                      <pic:nvPicPr>
                        <pic:cNvPr id="159" name="Ringkøbing Illu. Bagside Hvid" descr="U:\Bysted\Jobs\5613_Ringsted Kommune, Word pjeceskabeloner\Work\A4 bagside hvidgrafik tilklippet.em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01696" cy="414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45" name="Ringkøbing Illu. Bagside Grå02"/>
                      <wpg:cNvGrpSpPr/>
                      <wpg:grpSpPr>
                        <a:xfrm>
                          <a:off x="1328928" y="3194304"/>
                          <a:ext cx="2095500" cy="1676400"/>
                          <a:chOff x="0" y="0"/>
                          <a:chExt cx="2099945" cy="1682115"/>
                        </a:xfrm>
                        <a:solidFill>
                          <a:srgbClr val="000000">
                            <a:alpha val="30000"/>
                          </a:srgbClr>
                        </a:solidFill>
                      </wpg:grpSpPr>
                      <wps:wsp>
                        <wps:cNvPr id="146" name="Ringkøbing Illu. Bagside Grå012"/>
                        <wps:cNvSpPr>
                          <a:spLocks/>
                        </wps:cNvSpPr>
                        <wps:spPr bwMode="auto">
                          <a:xfrm>
                            <a:off x="1457325" y="85725"/>
                            <a:ext cx="570865" cy="569595"/>
                          </a:xfrm>
                          <a:custGeom>
                            <a:avLst/>
                            <a:gdLst>
                              <a:gd name="T0" fmla="*/ 0 w 540"/>
                              <a:gd name="T1" fmla="*/ 0 h 539"/>
                              <a:gd name="T2" fmla="*/ 540 w 540"/>
                              <a:gd name="T3" fmla="*/ 539 h 539"/>
                              <a:gd name="T4" fmla="*/ 0 w 540"/>
                              <a:gd name="T5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0" h="539">
                                <a:moveTo>
                                  <a:pt x="0" y="0"/>
                                </a:moveTo>
                                <a:cubicBezTo>
                                  <a:pt x="540" y="539"/>
                                  <a:pt x="540" y="539"/>
                                  <a:pt x="540" y="539"/>
                                </a:cubicBezTo>
                                <a:cubicBezTo>
                                  <a:pt x="439" y="296"/>
                                  <a:pt x="244" y="1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ingkøbing Illu. Bagside Grå011"/>
                        <wps:cNvSpPr>
                          <a:spLocks/>
                        </wps:cNvSpPr>
                        <wps:spPr bwMode="auto">
                          <a:xfrm>
                            <a:off x="1114425" y="0"/>
                            <a:ext cx="985520" cy="985520"/>
                          </a:xfrm>
                          <a:custGeom>
                            <a:avLst/>
                            <a:gdLst>
                              <a:gd name="T0" fmla="*/ 918 w 933"/>
                              <a:gd name="T1" fmla="*/ 809 h 933"/>
                              <a:gd name="T2" fmla="*/ 124 w 933"/>
                              <a:gd name="T3" fmla="*/ 16 h 933"/>
                              <a:gd name="T4" fmla="*/ 0 w 933"/>
                              <a:gd name="T5" fmla="*/ 0 h 933"/>
                              <a:gd name="T6" fmla="*/ 933 w 933"/>
                              <a:gd name="T7" fmla="*/ 933 h 933"/>
                              <a:gd name="T8" fmla="*/ 918 w 933"/>
                              <a:gd name="T9" fmla="*/ 809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3" h="933">
                                <a:moveTo>
                                  <a:pt x="918" y="809"/>
                                </a:moveTo>
                                <a:cubicBezTo>
                                  <a:pt x="124" y="16"/>
                                  <a:pt x="124" y="16"/>
                                  <a:pt x="124" y="16"/>
                                </a:cubicBezTo>
                                <a:cubicBezTo>
                                  <a:pt x="84" y="8"/>
                                  <a:pt x="42" y="3"/>
                                  <a:pt x="0" y="0"/>
                                </a:cubicBezTo>
                                <a:cubicBezTo>
                                  <a:pt x="933" y="933"/>
                                  <a:pt x="933" y="933"/>
                                  <a:pt x="933" y="933"/>
                                </a:cubicBezTo>
                                <a:cubicBezTo>
                                  <a:pt x="931" y="891"/>
                                  <a:pt x="925" y="850"/>
                                  <a:pt x="918" y="8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ingkøbing Illu. Bagside Grå010"/>
                        <wps:cNvSpPr>
                          <a:spLocks/>
                        </wps:cNvSpPr>
                        <wps:spPr bwMode="auto">
                          <a:xfrm>
                            <a:off x="342900" y="219075"/>
                            <a:ext cx="1516380" cy="1455420"/>
                          </a:xfrm>
                          <a:custGeom>
                            <a:avLst/>
                            <a:gdLst>
                              <a:gd name="T0" fmla="*/ 59 w 1436"/>
                              <a:gd name="T1" fmla="*/ 0 h 1377"/>
                              <a:gd name="T2" fmla="*/ 0 w 1436"/>
                              <a:gd name="T3" fmla="*/ 50 h 1377"/>
                              <a:gd name="T4" fmla="*/ 1327 w 1436"/>
                              <a:gd name="T5" fmla="*/ 1377 h 1377"/>
                              <a:gd name="T6" fmla="*/ 1436 w 1436"/>
                              <a:gd name="T7" fmla="*/ 1377 h 1377"/>
                              <a:gd name="T8" fmla="*/ 59 w 1436"/>
                              <a:gd name="T9" fmla="*/ 0 h 1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6" h="1377">
                                <a:moveTo>
                                  <a:pt x="59" y="0"/>
                                </a:moveTo>
                                <a:cubicBezTo>
                                  <a:pt x="38" y="16"/>
                                  <a:pt x="19" y="32"/>
                                  <a:pt x="0" y="50"/>
                                </a:cubicBezTo>
                                <a:cubicBezTo>
                                  <a:pt x="1327" y="1377"/>
                                  <a:pt x="1327" y="1377"/>
                                  <a:pt x="1327" y="1377"/>
                                </a:cubicBezTo>
                                <a:cubicBezTo>
                                  <a:pt x="1436" y="1377"/>
                                  <a:pt x="1436" y="1377"/>
                                  <a:pt x="1436" y="1377"/>
                                </a:cubicBez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ingkøbing Illu. Bagside Grå09"/>
                        <wps:cNvSpPr>
                          <a:spLocks/>
                        </wps:cNvSpPr>
                        <wps:spPr bwMode="auto">
                          <a:xfrm>
                            <a:off x="666750" y="47625"/>
                            <a:ext cx="1393190" cy="1393825"/>
                          </a:xfrm>
                          <a:custGeom>
                            <a:avLst/>
                            <a:gdLst>
                              <a:gd name="T0" fmla="*/ 1319 w 1319"/>
                              <a:gd name="T1" fmla="*/ 1238 h 1319"/>
                              <a:gd name="T2" fmla="*/ 80 w 1319"/>
                              <a:gd name="T3" fmla="*/ 0 h 1319"/>
                              <a:gd name="T4" fmla="*/ 0 w 1319"/>
                              <a:gd name="T5" fmla="*/ 28 h 1319"/>
                              <a:gd name="T6" fmla="*/ 1291 w 1319"/>
                              <a:gd name="T7" fmla="*/ 1319 h 1319"/>
                              <a:gd name="T8" fmla="*/ 1319 w 1319"/>
                              <a:gd name="T9" fmla="*/ 1238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9" h="1319">
                                <a:moveTo>
                                  <a:pt x="1319" y="1238"/>
                                </a:moveTo>
                                <a:cubicBezTo>
                                  <a:pt x="80" y="0"/>
                                  <a:pt x="80" y="0"/>
                                  <a:pt x="80" y="0"/>
                                </a:cubicBezTo>
                                <a:cubicBezTo>
                                  <a:pt x="53" y="8"/>
                                  <a:pt x="26" y="17"/>
                                  <a:pt x="0" y="28"/>
                                </a:cubicBezTo>
                                <a:cubicBezTo>
                                  <a:pt x="1291" y="1319"/>
                                  <a:pt x="1291" y="1319"/>
                                  <a:pt x="1291" y="1319"/>
                                </a:cubicBezTo>
                                <a:cubicBezTo>
                                  <a:pt x="1301" y="1292"/>
                                  <a:pt x="1311" y="1266"/>
                                  <a:pt x="1319" y="12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ingkøbing Illu. Bagside Grå08"/>
                        <wps:cNvSpPr>
                          <a:spLocks/>
                        </wps:cNvSpPr>
                        <wps:spPr bwMode="auto">
                          <a:xfrm>
                            <a:off x="866775" y="9525"/>
                            <a:ext cx="1229995" cy="1232535"/>
                          </a:xfrm>
                          <a:custGeom>
                            <a:avLst/>
                            <a:gdLst>
                              <a:gd name="T0" fmla="*/ 1165 w 1165"/>
                              <a:gd name="T1" fmla="*/ 1069 h 1166"/>
                              <a:gd name="T2" fmla="*/ 97 w 1165"/>
                              <a:gd name="T3" fmla="*/ 0 h 1166"/>
                              <a:gd name="T4" fmla="*/ 0 w 1165"/>
                              <a:gd name="T5" fmla="*/ 13 h 1166"/>
                              <a:gd name="T6" fmla="*/ 1153 w 1165"/>
                              <a:gd name="T7" fmla="*/ 1166 h 1166"/>
                              <a:gd name="T8" fmla="*/ 1165 w 1165"/>
                              <a:gd name="T9" fmla="*/ 1069 h 1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5" h="1166">
                                <a:moveTo>
                                  <a:pt x="1165" y="1069"/>
                                </a:moveTo>
                                <a:cubicBezTo>
                                  <a:pt x="97" y="0"/>
                                  <a:pt x="97" y="0"/>
                                  <a:pt x="97" y="0"/>
                                </a:cubicBezTo>
                                <a:cubicBezTo>
                                  <a:pt x="64" y="3"/>
                                  <a:pt x="32" y="7"/>
                                  <a:pt x="0" y="13"/>
                                </a:cubicBezTo>
                                <a:cubicBezTo>
                                  <a:pt x="1153" y="1166"/>
                                  <a:pt x="1153" y="1166"/>
                                  <a:pt x="1153" y="1166"/>
                                </a:cubicBezTo>
                                <a:cubicBezTo>
                                  <a:pt x="1159" y="1134"/>
                                  <a:pt x="1163" y="1102"/>
                                  <a:pt x="1165" y="10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ingkøbing Illu. Bagside Grå07"/>
                        <wps:cNvSpPr>
                          <a:spLocks/>
                        </wps:cNvSpPr>
                        <wps:spPr bwMode="auto">
                          <a:xfrm>
                            <a:off x="495300" y="123825"/>
                            <a:ext cx="1490980" cy="1492250"/>
                          </a:xfrm>
                          <a:custGeom>
                            <a:avLst/>
                            <a:gdLst>
                              <a:gd name="T0" fmla="*/ 1412 w 1412"/>
                              <a:gd name="T1" fmla="*/ 1343 h 1412"/>
                              <a:gd name="T2" fmla="*/ 69 w 1412"/>
                              <a:gd name="T3" fmla="*/ 0 h 1412"/>
                              <a:gd name="T4" fmla="*/ 0 w 1412"/>
                              <a:gd name="T5" fmla="*/ 39 h 1412"/>
                              <a:gd name="T6" fmla="*/ 1372 w 1412"/>
                              <a:gd name="T7" fmla="*/ 1412 h 1412"/>
                              <a:gd name="T8" fmla="*/ 1412 w 1412"/>
                              <a:gd name="T9" fmla="*/ 1343 h 1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2" h="1412">
                                <a:moveTo>
                                  <a:pt x="1412" y="1343"/>
                                </a:moveTo>
                                <a:cubicBezTo>
                                  <a:pt x="69" y="0"/>
                                  <a:pt x="69" y="0"/>
                                  <a:pt x="69" y="0"/>
                                </a:cubicBezTo>
                                <a:cubicBezTo>
                                  <a:pt x="45" y="12"/>
                                  <a:pt x="22" y="25"/>
                                  <a:pt x="0" y="39"/>
                                </a:cubicBezTo>
                                <a:cubicBezTo>
                                  <a:pt x="1372" y="1412"/>
                                  <a:pt x="1372" y="1412"/>
                                  <a:pt x="1372" y="1412"/>
                                </a:cubicBezTo>
                                <a:cubicBezTo>
                                  <a:pt x="1386" y="1389"/>
                                  <a:pt x="1399" y="1366"/>
                                  <a:pt x="1412" y="1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ingkøbing Illu. Bagside Grå06"/>
                        <wps:cNvSpPr>
                          <a:spLocks/>
                        </wps:cNvSpPr>
                        <wps:spPr bwMode="auto">
                          <a:xfrm>
                            <a:off x="219075" y="352425"/>
                            <a:ext cx="1381125" cy="1329690"/>
                          </a:xfrm>
                          <a:custGeom>
                            <a:avLst/>
                            <a:gdLst>
                              <a:gd name="T0" fmla="*/ 0 w 1308"/>
                              <a:gd name="T1" fmla="*/ 59 h 1258"/>
                              <a:gd name="T2" fmla="*/ 1200 w 1308"/>
                              <a:gd name="T3" fmla="*/ 1258 h 1258"/>
                              <a:gd name="T4" fmla="*/ 1308 w 1308"/>
                              <a:gd name="T5" fmla="*/ 1258 h 1258"/>
                              <a:gd name="T6" fmla="*/ 50 w 1308"/>
                              <a:gd name="T7" fmla="*/ 0 h 1258"/>
                              <a:gd name="T8" fmla="*/ 0 w 1308"/>
                              <a:gd name="T9" fmla="*/ 59 h 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8" h="1258">
                                <a:moveTo>
                                  <a:pt x="0" y="59"/>
                                </a:moveTo>
                                <a:cubicBezTo>
                                  <a:pt x="1200" y="1258"/>
                                  <a:pt x="1200" y="1258"/>
                                  <a:pt x="1200" y="1258"/>
                                </a:cubicBezTo>
                                <a:cubicBezTo>
                                  <a:pt x="1308" y="1258"/>
                                  <a:pt x="1308" y="1258"/>
                                  <a:pt x="1308" y="125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32" y="19"/>
                                  <a:pt x="16" y="38"/>
                                  <a:pt x="0" y="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ingkøbing Illu. Bagside Grå05"/>
                        <wps:cNvSpPr>
                          <a:spLocks/>
                        </wps:cNvSpPr>
                        <wps:spPr bwMode="auto">
                          <a:xfrm>
                            <a:off x="0" y="876300"/>
                            <a:ext cx="817245" cy="805180"/>
                          </a:xfrm>
                          <a:custGeom>
                            <a:avLst/>
                            <a:gdLst>
                              <a:gd name="T0" fmla="*/ 0 w 774"/>
                              <a:gd name="T1" fmla="*/ 97 h 762"/>
                              <a:gd name="T2" fmla="*/ 665 w 774"/>
                              <a:gd name="T3" fmla="*/ 762 h 762"/>
                              <a:gd name="T4" fmla="*/ 774 w 774"/>
                              <a:gd name="T5" fmla="*/ 762 h 762"/>
                              <a:gd name="T6" fmla="*/ 12 w 774"/>
                              <a:gd name="T7" fmla="*/ 0 h 762"/>
                              <a:gd name="T8" fmla="*/ 0 w 774"/>
                              <a:gd name="T9" fmla="*/ 97 h 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4" h="762">
                                <a:moveTo>
                                  <a:pt x="0" y="97"/>
                                </a:moveTo>
                                <a:cubicBezTo>
                                  <a:pt x="665" y="762"/>
                                  <a:pt x="665" y="762"/>
                                  <a:pt x="665" y="762"/>
                                </a:cubicBezTo>
                                <a:cubicBezTo>
                                  <a:pt x="774" y="762"/>
                                  <a:pt x="774" y="762"/>
                                  <a:pt x="774" y="762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6" y="32"/>
                                  <a:pt x="2" y="64"/>
                                  <a:pt x="0" y="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ingkøbing Illu. Bagside Grå04"/>
                        <wps:cNvSpPr>
                          <a:spLocks/>
                        </wps:cNvSpPr>
                        <wps:spPr bwMode="auto">
                          <a:xfrm>
                            <a:off x="47625" y="666750"/>
                            <a:ext cx="1036955" cy="1008380"/>
                          </a:xfrm>
                          <a:custGeom>
                            <a:avLst/>
                            <a:gdLst>
                              <a:gd name="T0" fmla="*/ 0 w 982"/>
                              <a:gd name="T1" fmla="*/ 81 h 954"/>
                              <a:gd name="T2" fmla="*/ 874 w 982"/>
                              <a:gd name="T3" fmla="*/ 954 h 954"/>
                              <a:gd name="T4" fmla="*/ 982 w 982"/>
                              <a:gd name="T5" fmla="*/ 954 h 954"/>
                              <a:gd name="T6" fmla="*/ 28 w 982"/>
                              <a:gd name="T7" fmla="*/ 0 h 954"/>
                              <a:gd name="T8" fmla="*/ 0 w 982"/>
                              <a:gd name="T9" fmla="*/ 81 h 9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2" h="954">
                                <a:moveTo>
                                  <a:pt x="0" y="81"/>
                                </a:moveTo>
                                <a:cubicBezTo>
                                  <a:pt x="874" y="954"/>
                                  <a:pt x="874" y="954"/>
                                  <a:pt x="874" y="954"/>
                                </a:cubicBezTo>
                                <a:cubicBezTo>
                                  <a:pt x="982" y="954"/>
                                  <a:pt x="982" y="954"/>
                                  <a:pt x="982" y="954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ubicBezTo>
                                  <a:pt x="18" y="26"/>
                                  <a:pt x="8" y="53"/>
                                  <a:pt x="0" y="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ingkøbing Illu. Bagside Grå03"/>
                        <wps:cNvSpPr>
                          <a:spLocks/>
                        </wps:cNvSpPr>
                        <wps:spPr bwMode="auto">
                          <a:xfrm>
                            <a:off x="123825" y="495300"/>
                            <a:ext cx="1223010" cy="1181735"/>
                          </a:xfrm>
                          <a:custGeom>
                            <a:avLst/>
                            <a:gdLst>
                              <a:gd name="T0" fmla="*/ 0 w 1158"/>
                              <a:gd name="T1" fmla="*/ 69 h 1118"/>
                              <a:gd name="T2" fmla="*/ 1049 w 1158"/>
                              <a:gd name="T3" fmla="*/ 1118 h 1118"/>
                              <a:gd name="T4" fmla="*/ 1158 w 1158"/>
                              <a:gd name="T5" fmla="*/ 1118 h 1118"/>
                              <a:gd name="T6" fmla="*/ 40 w 1158"/>
                              <a:gd name="T7" fmla="*/ 0 h 1118"/>
                              <a:gd name="T8" fmla="*/ 0 w 1158"/>
                              <a:gd name="T9" fmla="*/ 69 h 1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8" h="1118">
                                <a:moveTo>
                                  <a:pt x="0" y="69"/>
                                </a:moveTo>
                                <a:cubicBezTo>
                                  <a:pt x="1049" y="1118"/>
                                  <a:pt x="1049" y="1118"/>
                                  <a:pt x="1049" y="1118"/>
                                </a:cubicBezTo>
                                <a:cubicBezTo>
                                  <a:pt x="1158" y="1118"/>
                                  <a:pt x="1158" y="1118"/>
                                  <a:pt x="1158" y="1118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26" y="22"/>
                                  <a:pt x="12" y="45"/>
                                  <a:pt x="0" y="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ingkøbing Illu. Bagside Grå02"/>
                        <wps:cNvSpPr>
                          <a:spLocks/>
                        </wps:cNvSpPr>
                        <wps:spPr bwMode="auto">
                          <a:xfrm>
                            <a:off x="0" y="1123950"/>
                            <a:ext cx="558165" cy="558165"/>
                          </a:xfrm>
                          <a:custGeom>
                            <a:avLst/>
                            <a:gdLst>
                              <a:gd name="T0" fmla="*/ 15 w 528"/>
                              <a:gd name="T1" fmla="*/ 124 h 528"/>
                              <a:gd name="T2" fmla="*/ 420 w 528"/>
                              <a:gd name="T3" fmla="*/ 528 h 528"/>
                              <a:gd name="T4" fmla="*/ 528 w 528"/>
                              <a:gd name="T5" fmla="*/ 528 h 528"/>
                              <a:gd name="T6" fmla="*/ 0 w 528"/>
                              <a:gd name="T7" fmla="*/ 0 h 528"/>
                              <a:gd name="T8" fmla="*/ 15 w 528"/>
                              <a:gd name="T9" fmla="*/ 124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15" y="124"/>
                                </a:moveTo>
                                <a:cubicBezTo>
                                  <a:pt x="420" y="528"/>
                                  <a:pt x="420" y="528"/>
                                  <a:pt x="420" y="528"/>
                                </a:cubicBezTo>
                                <a:cubicBezTo>
                                  <a:pt x="528" y="528"/>
                                  <a:pt x="528" y="528"/>
                                  <a:pt x="528" y="52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3" y="42"/>
                                  <a:pt x="8" y="83"/>
                                  <a:pt x="15" y="1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ingkøbing Illu. Bagside Grå01"/>
                        <wps:cNvSpPr>
                          <a:spLocks/>
                        </wps:cNvSpPr>
                        <wps:spPr bwMode="auto">
                          <a:xfrm>
                            <a:off x="85725" y="1457325"/>
                            <a:ext cx="219710" cy="220345"/>
                          </a:xfrm>
                          <a:custGeom>
                            <a:avLst/>
                            <a:gdLst>
                              <a:gd name="T0" fmla="*/ 118 w 208"/>
                              <a:gd name="T1" fmla="*/ 208 h 208"/>
                              <a:gd name="T2" fmla="*/ 208 w 208"/>
                              <a:gd name="T3" fmla="*/ 208 h 208"/>
                              <a:gd name="T4" fmla="*/ 0 w 208"/>
                              <a:gd name="T5" fmla="*/ 0 h 208"/>
                              <a:gd name="T6" fmla="*/ 118 w 208"/>
                              <a:gd name="T7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8" h="208">
                                <a:moveTo>
                                  <a:pt x="118" y="208"/>
                                </a:moveTo>
                                <a:cubicBezTo>
                                  <a:pt x="208" y="208"/>
                                  <a:pt x="208" y="208"/>
                                  <a:pt x="208" y="20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31" y="75"/>
                                  <a:pt x="71" y="144"/>
                                  <a:pt x="118" y="2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345pt;width:177.75pt;height:252pt;z-index:251685888;mso-position-horizontal-relative:page;mso-position-vertical-relative:page;mso-width-relative:margin;mso-height-relative:margin" coordsize="34244,487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ingkøbing Illu. Bagside Hvid" o:spid="_x0000_s1027" type="#_x0000_t75" style="position:absolute;width:29016;height:41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qxp7CAAAA3AAAAA8AAABkcnMvZG93bnJldi54bWxET01rwkAQvQv+h2UKvemmRotNXUVsK54K&#10;te19yE6T0Mxs2F1j/PduoeBtHu9zVpuBW9WTD40TAw/TDBRJ6WwjlYGvz7fJElSIKBZbJ2TgQgE2&#10;6/FohYV1Z/mg/hgrlUIkFGigjrErtA5lTYxh6jqSxP04zxgT9JW2Hs8pnFs9y7JHzdhIaqixo11N&#10;5e/xxAbm+5f8vc+/t+wvr7w40Z7z5cyY+7th+wwq0hBv4n/3wab5iyf4eyZdoN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KsaewgAAANwAAAAPAAAAAAAAAAAAAAAAAJ8C&#10;AABkcnMvZG93bnJldi54bWxQSwUGAAAAAAQABAD3AAAAjgMAAAAA&#10;">
                <v:imagedata r:id="rId2" o:title="A4 bagside hvidgrafik tilklippet"/>
                <v:path arrowok="t"/>
              </v:shape>
              <v:group id="Ringkøbing Illu. Bagside Grå02" o:spid="_x0000_s1028" style="position:absolute;left:13289;top:31943;width:20955;height:16764" coordsize="20999,16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<v:shape id="Ringkøbing Illu. Bagside Grå012" o:spid="_x0000_s1029" style="position:absolute;left:14573;top:857;width:5708;height:5696;visibility:visible;mso-wrap-style:square;v-text-anchor:top" coordsize="540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lZ8IA&#10;AADcAAAADwAAAGRycy9kb3ducmV2LnhtbERPTWvCQBC9F/wPywi91Y0ioURXUVFpL4Wm6nnMjtlg&#10;djZk1yT9991Cobd5vM9Zrgdbi45aXzlWMJ0kIIgLpysuFZy+Di+vIHxA1lg7JgXf5GG9Gj0tMdOu&#10;50/q8lCKGMI+QwUmhCaT0heGLPqJa4gjd3OtxRBhW0rdYh/DbS1nSZJKixXHBoMN7QwV9/xhFezN&#10;e23omH9s77O06i7Xc7/fnJV6Hg+bBYhAQ/gX/7nfdJw/T+H3mXi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uVnwgAAANwAAAAPAAAAAAAAAAAAAAAAAJgCAABkcnMvZG93&#10;bnJldi54bWxQSwUGAAAAAAQABAD1AAAAhwMAAAAA&#10;" path="m,c540,539,540,539,540,539,439,296,244,101,,xe" filled="f" stroked="f">
                  <v:path arrowok="t" o:connecttype="custom" o:connectlocs="0,0;570865,569595;0,0" o:connectangles="0,0,0"/>
                </v:shape>
                <v:shape id="Ringkøbing Illu. Bagside Grå011" o:spid="_x0000_s1030" style="position:absolute;left:11144;width:9855;height:9855;visibility:visible;mso-wrap-style:square;v-text-anchor:top" coordsize="933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AscIA&#10;AADcAAAADwAAAGRycy9kb3ducmV2LnhtbERP22rCQBB9L/gPywi+1Y1FrEQ3QQtiKYR6fR+yYxLM&#10;zsbdraZ/3y0U+jaHc51l3ptW3Mn5xrKCyTgBQVxa3XCl4HTcPM9B+ICssbVMCr7JQ54NnpaYavvg&#10;Pd0PoRIxhH2KCuoQulRKX9Zk0I9tRxy5i3UGQ4SuktrhI4abVr4kyUwabDg21NjRW03l9fBlFNyK&#10;c9nP3LbYfazWl0+sbkU3R6VGw361ABGoD//iP/e7jvOnr/D7TLx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MCxwgAAANwAAAAPAAAAAAAAAAAAAAAAAJgCAABkcnMvZG93&#10;bnJldi54bWxQSwUGAAAAAAQABAD1AAAAhwMAAAAA&#10;" path="m918,809c124,16,124,16,124,16,84,8,42,3,,,933,933,933,933,933,933v-2,-42,-8,-83,-15,-124xe" filled="f" stroked="f">
                  <v:path arrowok="t" o:connecttype="custom" o:connectlocs="969676,854540;130980,16901;0,0;985520,985520;969676,854540" o:connectangles="0,0,0,0,0"/>
                </v:shape>
                <v:shape id="Ringkøbing Illu. Bagside Grå010" o:spid="_x0000_s1031" style="position:absolute;left:3429;top:2190;width:15163;height:14554;visibility:visible;mso-wrap-style:square;v-text-anchor:top" coordsize="1436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Kb8QA&#10;AADcAAAADwAAAGRycy9kb3ducmV2LnhtbESPQU/DMAyF70j8h8hI3FjKBFvVLZsYCEG50W13rzFt&#10;ReOUJGzdv58PSNxsvef3Pi/Xo+vVkULsPBu4n2SgiGtvO24M7LavdzmomJAt9p7JwJkirFfXV0ss&#10;rD/xJx2r1CgJ4ViggTalodA61i05jBM/EIv25YPDJGtotA14knDX62mWzbTDjqWhxYGeW6q/q19n&#10;4OVnvvmI4S0fz+U+PlapzA9cGnN7Mz4tQCUa07/57/rdCv6D0MozMoF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rCm/EAAAA3AAAAA8AAAAAAAAAAAAAAAAAmAIAAGRycy9k&#10;b3ducmV2LnhtbFBLBQYAAAAABAAEAPUAAACJAwAAAAA=&#10;" path="m59,c38,16,19,32,,50,1327,1377,1327,1377,1327,1377v109,,109,,109,l59,xe" filled="f" stroked="f">
                  <v:path arrowok="t" o:connecttype="custom" o:connectlocs="62303,0;0,52847;1401279,1455420;1516380,1455420;62303,0" o:connectangles="0,0,0,0,0"/>
                </v:shape>
                <v:shape id="Ringkøbing Illu. Bagside Grå09" o:spid="_x0000_s1032" style="position:absolute;left:6667;top:476;width:13932;height:13938;visibility:visible;mso-wrap-style:square;v-text-anchor:top" coordsize="1319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gtMIA&#10;AADcAAAADwAAAGRycy9kb3ducmV2LnhtbERP3WrCMBS+F/YO4Qi709RtllmNIgVB2BTUPcCxOWvL&#10;mpOSRK0+vRkI3p2P7/fMFp1pxJmcry0rGA0TEMSF1TWXCn4Oq8EnCB+QNTaWScGVPCzmL70ZZtpe&#10;eEfnfShFDGGfoYIqhDaT0hcVGfRD2xJH7tc6gyFCV0rt8BLDTSPfkiSVBmuODRW2lFdU/O1PRoFb&#10;f5W6uY2Phc/z7rp936TL74lSr/1uOQURqAtP8cO91nH+xwT+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yC0wgAAANwAAAAPAAAAAAAAAAAAAAAAAJgCAABkcnMvZG93&#10;bnJldi54bWxQSwUGAAAAAAQABAD1AAAAhwMAAAAA&#10;" path="m1319,1238c80,,80,,80,,53,8,26,17,,28,1291,1319,1291,1319,1291,1319v10,-27,20,-53,28,-81xe" filled="f" stroked="f">
                  <v:path arrowok="t" o:connecttype="custom" o:connectlocs="1393190,1308230;84500,0;0,29588;1363615,1393825;1393190,1308230" o:connectangles="0,0,0,0,0"/>
                </v:shape>
                <v:shape id="Ringkøbing Illu. Bagside Grå08" o:spid="_x0000_s1033" style="position:absolute;left:8667;top:95;width:12300;height:12325;visibility:visible;mso-wrap-style:square;v-text-anchor:top" coordsize="1165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DJsQA&#10;AADcAAAADwAAAGRycy9kb3ducmV2LnhtbESPQYvCQAyF7wv+hyGCF9GpCy5SHUWFXTx4sQpeYye2&#10;xU6m2xm1/vvNYcFbwnt578ti1blaPagNlWcDk3ECijj3tuLCwOn4PZqBChHZYu2ZDLwowGrZ+1hg&#10;av2TD/TIYqEkhEOKBsoYm1TrkJfkMIx9Qyza1bcOo6xtoW2LTwl3tf5Mki/tsGJpKLGhbUn5Lbs7&#10;A8PhbPL7utxD9ZNNsThv95tLtzdm0O/Wc1CRuvg2/1/vrOBPBV+ekQn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9AybEAAAA3AAAAA8AAAAAAAAAAAAAAAAAmAIAAGRycy9k&#10;b3ducmV2LnhtbFBLBQYAAAAABAAEAPUAAACJAwAAAAA=&#10;" path="m1165,1069c97,,97,,97,,64,3,32,7,,13,1153,1166,1153,1166,1153,1166v6,-32,10,-64,12,-97xe" filled="f" stroked="f">
                  <v:path arrowok="t" o:connecttype="custom" o:connectlocs="1229995,1130000;102412,0;0,13742;1217326,1232535;1229995,1130000" o:connectangles="0,0,0,0,0"/>
                </v:shape>
                <v:shape id="Ringkøbing Illu. Bagside Grå07" o:spid="_x0000_s1034" style="position:absolute;left:4953;top:1238;width:14909;height:14922;visibility:visible;mso-wrap-style:square;v-text-anchor:top" coordsize="1412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i6sQA&#10;AADcAAAADwAAAGRycy9kb3ducmV2LnhtbERPTWvCQBC9C/6HZQpepG4sVEvMRqS04KXQmCL0NmTH&#10;bGh2NmRXk/z7bqHgbR7vc7L9aFtxo943jhWsVwkI4srphmsFX+X74wsIH5A1to5JwUQe9vl8lmGq&#10;3cAF3U6hFjGEfYoKTAhdKqWvDFn0K9cRR+7ieoshwr6WuschhttWPiXJRlpsODYY7OjVUPVzuloF&#10;32Vx3bbbDzN9Jm9ULPW5HKazUouH8bADEWgMd/G/+6jj/Oc1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wourEAAAA3AAAAA8AAAAAAAAAAAAAAAAAmAIAAGRycy9k&#10;b3ducmV2LnhtbFBLBQYAAAAABAAEAPUAAACJAwAAAAA=&#10;" path="m1412,1343c69,,69,,69,,45,12,22,25,,39,1372,1412,1372,1412,1372,1412v14,-23,27,-46,40,-69xe" filled="f" stroked="f">
                  <v:path arrowok="t" o:connecttype="custom" o:connectlocs="1490980,1419328;72860,0;0,41217;1448743,1492250;1490980,1419328" o:connectangles="0,0,0,0,0"/>
                </v:shape>
                <v:shape id="Ringkøbing Illu. Bagside Grå06" o:spid="_x0000_s1035" style="position:absolute;left:2190;top:3524;width:13812;height:13297;visibility:visible;mso-wrap-style:square;v-text-anchor:top" coordsize="1308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l0sEA&#10;AADcAAAADwAAAGRycy9kb3ducmV2LnhtbERPTWsCMRC9F/wPYQRvNatQKVujqCDt1bXYehs24+7W&#10;zSRuUjf+eyMUepvH+5z5MppWXKnzjWUFk3EGgri0uuFKwed++/wKwgdkja1lUnAjD8vF4GmOubY9&#10;7+hahEqkEPY5KqhDcLmUvqzJoB9bR5y4k+0MhgS7SuoO+xRuWjnNspk02HBqqNHRpqbyXPwaBe3x&#10;VFzWDdufr8nhPcbezb6PTqnRMK7eQASK4V/85/7Qaf7LFB7PpAv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h5dLBAAAA3AAAAA8AAAAAAAAAAAAAAAAAmAIAAGRycy9kb3du&#10;cmV2LnhtbFBLBQYAAAAABAAEAPUAAACGAwAAAAA=&#10;" path="m,59c1200,1258,1200,1258,1200,1258v108,,108,,108,c50,,50,,50,,32,19,16,38,,59xe" filled="f" stroked="f">
                  <v:path arrowok="t" o:connecttype="custom" o:connectlocs="0,62362;1267087,1329690;1381125,1329690;52795,0;0,62362" o:connectangles="0,0,0,0,0"/>
                </v:shape>
                <v:shape id="Ringkøbing Illu. Bagside Grå05" o:spid="_x0000_s1036" style="position:absolute;top:8763;width:8172;height:8051;visibility:visible;mso-wrap-style:square;v-text-anchor:top" coordsize="77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mWcMA&#10;AADcAAAADwAAAGRycy9kb3ducmV2LnhtbERPTWvCQBC9F/wPyxS81Y0NaomuIhaLUCgYQ6C3ITsm&#10;odnZkF2T9N93BaG3ebzP2exG04ieOldbVjCfRSCIC6trLhVkl+PLGwjnkTU2lknBLznYbSdPG0y0&#10;HfhMfepLEULYJaig8r5NpHRFRQbdzLbEgbvazqAPsCul7nAI4aaRr1G0lAZrDg0VtnSoqPhJb0bB&#10;8uuUur3v3/OPzz4/zvl7lcULpabP434NwtPo/8UP90mH+YsY7s+EC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XmWcMAAADcAAAADwAAAAAAAAAAAAAAAACYAgAAZHJzL2Rv&#10;d25yZXYueG1sUEsFBgAAAAAEAAQA9QAAAIgDAAAAAA==&#10;" path="m,97c665,762,665,762,665,762v109,,109,,109,c12,,12,,12,,6,32,2,64,,97xe" filled="f" stroked="f">
                  <v:path arrowok="t" o:connecttype="custom" o:connectlocs="0,102497;702155,805180;817245,805180;12670,0;0,102497" o:connectangles="0,0,0,0,0"/>
                </v:shape>
                <v:shape id="Ringkøbing Illu. Bagside Grå04" o:spid="_x0000_s1037" style="position:absolute;left:476;top:6667;width:10369;height:10084;visibility:visible;mso-wrap-style:square;v-text-anchor:top" coordsize="982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7wsQA&#10;AADcAAAADwAAAGRycy9kb3ducmV2LnhtbERPzWrCQBC+F3yHZQQvpW40NZToKipYWryo7QMM2TEJ&#10;ZmfX7EbTPn23UOhtPr7fWax604gbtb62rGAyTkAQF1bXXCr4/Ng9vYDwAVljY5kUfJGH1XLwsMBc&#10;2zsf6XYKpYgh7HNUUIXgcil9UZFBP7aOOHJn2xoMEbal1C3eY7hp5DRJMmmw5thQoaNtRcXl1BkF&#10;j4fu9f2y1ROXXr9Tp/dpl21SpUbDfj0HEagP/+I/95uO82fP8PtMv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e8LEAAAA3AAAAA8AAAAAAAAAAAAAAAAAmAIAAGRycy9k&#10;b3ducmV2LnhtbFBLBQYAAAAABAAEAPUAAACJAwAAAAA=&#10;" path="m,81c874,954,874,954,874,954v108,,108,,108,c28,,28,,28,,18,26,8,53,,81xe" filled="f" stroked="f">
                  <v:path arrowok="t" o:connecttype="custom" o:connectlocs="0,85617;922911,1008380;1036955,1008380;29567,0;0,85617" o:connectangles="0,0,0,0,0"/>
                </v:shape>
                <v:shape id="Ringkøbing Illu. Bagside Grå03" o:spid="_x0000_s1038" style="position:absolute;left:1238;top:4953;width:12230;height:11817;visibility:visible;mso-wrap-style:square;v-text-anchor:top" coordsize="1158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G08MA&#10;AADcAAAADwAAAGRycy9kb3ducmV2LnhtbERPTYvCMBC9C/6HMAt7EZu6oEg1yqIIXlZYFdHb0Ixt&#10;tZmUJmurv34jCN7m8T5nOm9NKW5Uu8KygkEUgyBOrS44U7DfrfpjEM4jaywtk4I7OZjPup0pJto2&#10;/Eu3rc9ECGGXoILc+yqR0qU5GXSRrYgDd7a1QR9gnUldYxPCTSm/4ngkDRYcGnKsaJFTet3+GQWb&#10;1WPUO12svWc/hzSm3rI5ri9KfX603xMQnlr/Fr/cax3mD4fwfCZc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hG08MAAADcAAAADwAAAAAAAAAAAAAAAACYAgAAZHJzL2Rv&#10;d25yZXYueG1sUEsFBgAAAAAEAAQA9QAAAIgDAAAAAA==&#10;" path="m,69c1049,1118,1049,1118,1049,1118v109,,109,,109,c40,,40,,40,,26,22,12,45,,69xe" filled="f" stroked="f">
                  <v:path arrowok="t" o:connecttype="custom" o:connectlocs="0,72934;1107891,1181735;1223010,1181735;42246,0;0,72934" o:connectangles="0,0,0,0,0"/>
                </v:shape>
                <v:shape id="Ringkøbing Illu. Bagside Grå02" o:spid="_x0000_s1039" style="position:absolute;top:11239;width:5581;height:5582;visibility:visible;mso-wrap-style:square;v-text-anchor:top" coordsize="52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wfMMA&#10;AADcAAAADwAAAGRycy9kb3ducmV2LnhtbERPS4vCMBC+C/sfwix403QriluNsoiiBw8+9uBxaMa2&#10;2ExqE231128WBG/z8T1nOm9NKe5Uu8Kygq9+BII4tbrgTMHvcdUbg3AeWWNpmRQ8yMF89tGZYqJt&#10;w3u6H3wmQgi7BBXk3leJlC7NyaDr24o4cGdbG/QB1pnUNTYh3JQyjqKRNFhwaMixokVO6eVwMwq+&#10;n9vlaTe4xukj3g6WxRqbcXxVqvvZ/kxAeGr9W/xyb3SYPxzB/zPh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wfMMAAADcAAAADwAAAAAAAAAAAAAAAACYAgAAZHJzL2Rv&#10;d25yZXYueG1sUEsFBgAAAAAEAAQA9QAAAIgDAAAAAA==&#10;" path="m15,124c420,528,420,528,420,528v108,,108,,108,c,,,,,,3,42,8,83,15,124xe" filled="f" stroked="f">
                  <v:path arrowok="t" o:connecttype="custom" o:connectlocs="15857,131084;443995,558165;558165,558165;0,0;15857,131084" o:connectangles="0,0,0,0,0"/>
                </v:shape>
                <v:shape id="Ringkøbing Illu. Bagside Grå01" o:spid="_x0000_s1040" style="position:absolute;left:857;top:14573;width:2197;height:2203;visibility:visible;mso-wrap-style:square;v-text-anchor:top" coordsize="20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xKsMA&#10;AADcAAAADwAAAGRycy9kb3ducmV2LnhtbERP32vCMBB+H/g/hBP2NlPFTalGEUEQRDariL4dzdkU&#10;m0tpMtv998tg4Nt9fD9vvuxsJR7U+NKxguEgAUGcO11yoeB03LxNQfiArLFyTAp+yMNy0XuZY6pd&#10;ywd6ZKEQMYR9igpMCHUqpc8NWfQDVxNH7uYaiyHCppC6wTaG20qOkuRDWiw5NhisaW0ov2ffVsHV&#10;3HW7z8zua5RchuPDebzbf26Veu13qxmIQF14iv/dWx3nv0/g75l4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GxKsMAAADcAAAADwAAAAAAAAAAAAAAAACYAgAAZHJzL2Rv&#10;d25yZXYueG1sUEsFBgAAAAAEAAQA9QAAAIgDAAAAAA==&#10;" path="m118,208v90,,90,,90,c,,,,,,31,75,71,144,118,208xe" filled="f" stroked="f">
                  <v:path arrowok="t" o:connecttype="custom" o:connectlocs="124643,220345;219710,220345;0,0;124643,220345" o:connectangles="0,0,0,0"/>
                </v:shape>
              </v:group>
              <w10:wrap anchorx="page" anchory="page"/>
            </v:group>
          </w:pict>
        </mc:Fallback>
      </mc:AlternateContent>
    </w:r>
    <w:r w:rsidR="002B47F8" w:rsidRPr="00CD72CB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70D2A96C" wp14:editId="5CBA957C">
              <wp:simplePos x="0" y="0"/>
              <wp:positionH relativeFrom="page">
                <wp:align>left</wp:align>
              </wp:positionH>
              <wp:positionV relativeFrom="page">
                <wp:posOffset>1620520</wp:posOffset>
              </wp:positionV>
              <wp:extent cx="5346000" cy="5940000"/>
              <wp:effectExtent l="0" t="0" r="7620" b="3810"/>
              <wp:wrapNone/>
              <wp:docPr id="158" name="BackpageColorShap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6000" cy="59400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BackpageColorShape" o:spid="_x0000_s1026" style="position:absolute;margin-left:0;margin-top:127.6pt;width:420.95pt;height:467.7pt;z-index:-251633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" fillcolor="#bec8c8 [3214]" stroked="f" strokeweight="2pt">
              <w10:wrap anchorx="page" anchory="page"/>
            </v:rect>
          </w:pict>
        </mc:Fallback>
      </mc:AlternateContent>
    </w:r>
    <w:r w:rsidR="002B47F8" w:rsidRPr="00CD72CB">
      <w:rPr>
        <w:noProof/>
        <w:lang w:eastAsia="da-DK"/>
      </w:rPr>
      <w:drawing>
        <wp:anchor distT="0" distB="0" distL="114300" distR="114300" simplePos="0" relativeHeight="251683840" behindDoc="0" locked="0" layoutInCell="1" allowOverlap="1" wp14:anchorId="7D059C9F" wp14:editId="5B567326">
          <wp:simplePos x="0" y="0"/>
          <wp:positionH relativeFrom="page">
            <wp:posOffset>540385</wp:posOffset>
          </wp:positionH>
          <wp:positionV relativeFrom="page">
            <wp:posOffset>360045</wp:posOffset>
          </wp:positionV>
          <wp:extent cx="648000" cy="918000"/>
          <wp:effectExtent l="0" t="0" r="0" b="0"/>
          <wp:wrapNone/>
          <wp:docPr id="160" name="LogoBackpage01" descr="U:\Bysted\Jobs\5613_Ringsted Kommune, Word pjeceskabeloner\Work\Logo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Bysted\Jobs\5613_Ringsted Kommune, Word pjeceskabeloner\Work\Logo.em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91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2CB" w:rsidRPr="00C6750D" w:rsidRDefault="00C6750D" w:rsidP="00C6750D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0B7220C1" wp14:editId="345F4C41">
              <wp:simplePos x="0" y="0"/>
              <wp:positionH relativeFrom="page">
                <wp:posOffset>0</wp:posOffset>
              </wp:positionH>
              <wp:positionV relativeFrom="page">
                <wp:posOffset>4381500</wp:posOffset>
              </wp:positionV>
              <wp:extent cx="2257425" cy="320040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257425" cy="3200400"/>
                        <a:chOff x="0" y="0"/>
                        <a:chExt cx="3424428" cy="4870704"/>
                      </a:xfrm>
                    </wpg:grpSpPr>
                    <pic:pic xmlns:pic="http://schemas.openxmlformats.org/drawingml/2006/picture">
                      <pic:nvPicPr>
                        <pic:cNvPr id="20" name="Ringkøbing Illu. Bagside Hvid" descr="U:\Bysted\Jobs\5613_Ringsted Kommune, Word pjeceskabeloner\Work\A4 bagside hvidgrafik tilklippet.em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01696" cy="414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1" name="Ringkøbing Illu. Bagside Grå02"/>
                      <wpg:cNvGrpSpPr/>
                      <wpg:grpSpPr>
                        <a:xfrm>
                          <a:off x="1328928" y="3194304"/>
                          <a:ext cx="2095500" cy="1676400"/>
                          <a:chOff x="0" y="0"/>
                          <a:chExt cx="2099945" cy="1682115"/>
                        </a:xfrm>
                        <a:solidFill>
                          <a:srgbClr val="000000">
                            <a:alpha val="30000"/>
                          </a:srgbClr>
                        </a:solidFill>
                      </wpg:grpSpPr>
                      <wps:wsp>
                        <wps:cNvPr id="24" name="Ringkøbing Illu. Bagside Grå012"/>
                        <wps:cNvSpPr>
                          <a:spLocks/>
                        </wps:cNvSpPr>
                        <wps:spPr bwMode="auto">
                          <a:xfrm>
                            <a:off x="1457325" y="85725"/>
                            <a:ext cx="570865" cy="569595"/>
                          </a:xfrm>
                          <a:custGeom>
                            <a:avLst/>
                            <a:gdLst>
                              <a:gd name="T0" fmla="*/ 0 w 540"/>
                              <a:gd name="T1" fmla="*/ 0 h 539"/>
                              <a:gd name="T2" fmla="*/ 540 w 540"/>
                              <a:gd name="T3" fmla="*/ 539 h 539"/>
                              <a:gd name="T4" fmla="*/ 0 w 540"/>
                              <a:gd name="T5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0" h="539">
                                <a:moveTo>
                                  <a:pt x="0" y="0"/>
                                </a:moveTo>
                                <a:cubicBezTo>
                                  <a:pt x="540" y="539"/>
                                  <a:pt x="540" y="539"/>
                                  <a:pt x="540" y="539"/>
                                </a:cubicBezTo>
                                <a:cubicBezTo>
                                  <a:pt x="439" y="296"/>
                                  <a:pt x="244" y="1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ingkøbing Illu. Bagside Grå011"/>
                        <wps:cNvSpPr>
                          <a:spLocks/>
                        </wps:cNvSpPr>
                        <wps:spPr bwMode="auto">
                          <a:xfrm>
                            <a:off x="1114425" y="0"/>
                            <a:ext cx="985520" cy="985520"/>
                          </a:xfrm>
                          <a:custGeom>
                            <a:avLst/>
                            <a:gdLst>
                              <a:gd name="T0" fmla="*/ 918 w 933"/>
                              <a:gd name="T1" fmla="*/ 809 h 933"/>
                              <a:gd name="T2" fmla="*/ 124 w 933"/>
                              <a:gd name="T3" fmla="*/ 16 h 933"/>
                              <a:gd name="T4" fmla="*/ 0 w 933"/>
                              <a:gd name="T5" fmla="*/ 0 h 933"/>
                              <a:gd name="T6" fmla="*/ 933 w 933"/>
                              <a:gd name="T7" fmla="*/ 933 h 933"/>
                              <a:gd name="T8" fmla="*/ 918 w 933"/>
                              <a:gd name="T9" fmla="*/ 809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3" h="933">
                                <a:moveTo>
                                  <a:pt x="918" y="809"/>
                                </a:moveTo>
                                <a:cubicBezTo>
                                  <a:pt x="124" y="16"/>
                                  <a:pt x="124" y="16"/>
                                  <a:pt x="124" y="16"/>
                                </a:cubicBezTo>
                                <a:cubicBezTo>
                                  <a:pt x="84" y="8"/>
                                  <a:pt x="42" y="3"/>
                                  <a:pt x="0" y="0"/>
                                </a:cubicBezTo>
                                <a:cubicBezTo>
                                  <a:pt x="933" y="933"/>
                                  <a:pt x="933" y="933"/>
                                  <a:pt x="933" y="933"/>
                                </a:cubicBezTo>
                                <a:cubicBezTo>
                                  <a:pt x="931" y="891"/>
                                  <a:pt x="925" y="850"/>
                                  <a:pt x="918" y="8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ingkøbing Illu. Bagside Grå010"/>
                        <wps:cNvSpPr>
                          <a:spLocks/>
                        </wps:cNvSpPr>
                        <wps:spPr bwMode="auto">
                          <a:xfrm>
                            <a:off x="342900" y="219075"/>
                            <a:ext cx="1516380" cy="1455420"/>
                          </a:xfrm>
                          <a:custGeom>
                            <a:avLst/>
                            <a:gdLst>
                              <a:gd name="T0" fmla="*/ 59 w 1436"/>
                              <a:gd name="T1" fmla="*/ 0 h 1377"/>
                              <a:gd name="T2" fmla="*/ 0 w 1436"/>
                              <a:gd name="T3" fmla="*/ 50 h 1377"/>
                              <a:gd name="T4" fmla="*/ 1327 w 1436"/>
                              <a:gd name="T5" fmla="*/ 1377 h 1377"/>
                              <a:gd name="T6" fmla="*/ 1436 w 1436"/>
                              <a:gd name="T7" fmla="*/ 1377 h 1377"/>
                              <a:gd name="T8" fmla="*/ 59 w 1436"/>
                              <a:gd name="T9" fmla="*/ 0 h 1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6" h="1377">
                                <a:moveTo>
                                  <a:pt x="59" y="0"/>
                                </a:moveTo>
                                <a:cubicBezTo>
                                  <a:pt x="38" y="16"/>
                                  <a:pt x="19" y="32"/>
                                  <a:pt x="0" y="50"/>
                                </a:cubicBezTo>
                                <a:cubicBezTo>
                                  <a:pt x="1327" y="1377"/>
                                  <a:pt x="1327" y="1377"/>
                                  <a:pt x="1327" y="1377"/>
                                </a:cubicBezTo>
                                <a:cubicBezTo>
                                  <a:pt x="1436" y="1377"/>
                                  <a:pt x="1436" y="1377"/>
                                  <a:pt x="1436" y="1377"/>
                                </a:cubicBez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ingkøbing Illu. Bagside Grå09"/>
                        <wps:cNvSpPr>
                          <a:spLocks/>
                        </wps:cNvSpPr>
                        <wps:spPr bwMode="auto">
                          <a:xfrm>
                            <a:off x="666750" y="47625"/>
                            <a:ext cx="1393190" cy="1393825"/>
                          </a:xfrm>
                          <a:custGeom>
                            <a:avLst/>
                            <a:gdLst>
                              <a:gd name="T0" fmla="*/ 1319 w 1319"/>
                              <a:gd name="T1" fmla="*/ 1238 h 1319"/>
                              <a:gd name="T2" fmla="*/ 80 w 1319"/>
                              <a:gd name="T3" fmla="*/ 0 h 1319"/>
                              <a:gd name="T4" fmla="*/ 0 w 1319"/>
                              <a:gd name="T5" fmla="*/ 28 h 1319"/>
                              <a:gd name="T6" fmla="*/ 1291 w 1319"/>
                              <a:gd name="T7" fmla="*/ 1319 h 1319"/>
                              <a:gd name="T8" fmla="*/ 1319 w 1319"/>
                              <a:gd name="T9" fmla="*/ 1238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9" h="1319">
                                <a:moveTo>
                                  <a:pt x="1319" y="1238"/>
                                </a:moveTo>
                                <a:cubicBezTo>
                                  <a:pt x="80" y="0"/>
                                  <a:pt x="80" y="0"/>
                                  <a:pt x="80" y="0"/>
                                </a:cubicBezTo>
                                <a:cubicBezTo>
                                  <a:pt x="53" y="8"/>
                                  <a:pt x="26" y="17"/>
                                  <a:pt x="0" y="28"/>
                                </a:cubicBezTo>
                                <a:cubicBezTo>
                                  <a:pt x="1291" y="1319"/>
                                  <a:pt x="1291" y="1319"/>
                                  <a:pt x="1291" y="1319"/>
                                </a:cubicBezTo>
                                <a:cubicBezTo>
                                  <a:pt x="1301" y="1292"/>
                                  <a:pt x="1311" y="1266"/>
                                  <a:pt x="1319" y="12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ingkøbing Illu. Bagside Grå08"/>
                        <wps:cNvSpPr>
                          <a:spLocks/>
                        </wps:cNvSpPr>
                        <wps:spPr bwMode="auto">
                          <a:xfrm>
                            <a:off x="866775" y="9525"/>
                            <a:ext cx="1229995" cy="1232535"/>
                          </a:xfrm>
                          <a:custGeom>
                            <a:avLst/>
                            <a:gdLst>
                              <a:gd name="T0" fmla="*/ 1165 w 1165"/>
                              <a:gd name="T1" fmla="*/ 1069 h 1166"/>
                              <a:gd name="T2" fmla="*/ 97 w 1165"/>
                              <a:gd name="T3" fmla="*/ 0 h 1166"/>
                              <a:gd name="T4" fmla="*/ 0 w 1165"/>
                              <a:gd name="T5" fmla="*/ 13 h 1166"/>
                              <a:gd name="T6" fmla="*/ 1153 w 1165"/>
                              <a:gd name="T7" fmla="*/ 1166 h 1166"/>
                              <a:gd name="T8" fmla="*/ 1165 w 1165"/>
                              <a:gd name="T9" fmla="*/ 1069 h 1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5" h="1166">
                                <a:moveTo>
                                  <a:pt x="1165" y="1069"/>
                                </a:moveTo>
                                <a:cubicBezTo>
                                  <a:pt x="97" y="0"/>
                                  <a:pt x="97" y="0"/>
                                  <a:pt x="97" y="0"/>
                                </a:cubicBezTo>
                                <a:cubicBezTo>
                                  <a:pt x="64" y="3"/>
                                  <a:pt x="32" y="7"/>
                                  <a:pt x="0" y="13"/>
                                </a:cubicBezTo>
                                <a:cubicBezTo>
                                  <a:pt x="1153" y="1166"/>
                                  <a:pt x="1153" y="1166"/>
                                  <a:pt x="1153" y="1166"/>
                                </a:cubicBezTo>
                                <a:cubicBezTo>
                                  <a:pt x="1159" y="1134"/>
                                  <a:pt x="1163" y="1102"/>
                                  <a:pt x="1165" y="10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ingkøbing Illu. Bagside Grå07"/>
                        <wps:cNvSpPr>
                          <a:spLocks/>
                        </wps:cNvSpPr>
                        <wps:spPr bwMode="auto">
                          <a:xfrm>
                            <a:off x="495300" y="123825"/>
                            <a:ext cx="1490980" cy="1492250"/>
                          </a:xfrm>
                          <a:custGeom>
                            <a:avLst/>
                            <a:gdLst>
                              <a:gd name="T0" fmla="*/ 1412 w 1412"/>
                              <a:gd name="T1" fmla="*/ 1343 h 1412"/>
                              <a:gd name="T2" fmla="*/ 69 w 1412"/>
                              <a:gd name="T3" fmla="*/ 0 h 1412"/>
                              <a:gd name="T4" fmla="*/ 0 w 1412"/>
                              <a:gd name="T5" fmla="*/ 39 h 1412"/>
                              <a:gd name="T6" fmla="*/ 1372 w 1412"/>
                              <a:gd name="T7" fmla="*/ 1412 h 1412"/>
                              <a:gd name="T8" fmla="*/ 1412 w 1412"/>
                              <a:gd name="T9" fmla="*/ 1343 h 1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2" h="1412">
                                <a:moveTo>
                                  <a:pt x="1412" y="1343"/>
                                </a:moveTo>
                                <a:cubicBezTo>
                                  <a:pt x="69" y="0"/>
                                  <a:pt x="69" y="0"/>
                                  <a:pt x="69" y="0"/>
                                </a:cubicBezTo>
                                <a:cubicBezTo>
                                  <a:pt x="45" y="12"/>
                                  <a:pt x="22" y="25"/>
                                  <a:pt x="0" y="39"/>
                                </a:cubicBezTo>
                                <a:cubicBezTo>
                                  <a:pt x="1372" y="1412"/>
                                  <a:pt x="1372" y="1412"/>
                                  <a:pt x="1372" y="1412"/>
                                </a:cubicBezTo>
                                <a:cubicBezTo>
                                  <a:pt x="1386" y="1389"/>
                                  <a:pt x="1399" y="1366"/>
                                  <a:pt x="1412" y="1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ingkøbing Illu. Bagside Grå06"/>
                        <wps:cNvSpPr>
                          <a:spLocks/>
                        </wps:cNvSpPr>
                        <wps:spPr bwMode="auto">
                          <a:xfrm>
                            <a:off x="219075" y="352425"/>
                            <a:ext cx="1381125" cy="1329690"/>
                          </a:xfrm>
                          <a:custGeom>
                            <a:avLst/>
                            <a:gdLst>
                              <a:gd name="T0" fmla="*/ 0 w 1308"/>
                              <a:gd name="T1" fmla="*/ 59 h 1258"/>
                              <a:gd name="T2" fmla="*/ 1200 w 1308"/>
                              <a:gd name="T3" fmla="*/ 1258 h 1258"/>
                              <a:gd name="T4" fmla="*/ 1308 w 1308"/>
                              <a:gd name="T5" fmla="*/ 1258 h 1258"/>
                              <a:gd name="T6" fmla="*/ 50 w 1308"/>
                              <a:gd name="T7" fmla="*/ 0 h 1258"/>
                              <a:gd name="T8" fmla="*/ 0 w 1308"/>
                              <a:gd name="T9" fmla="*/ 59 h 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8" h="1258">
                                <a:moveTo>
                                  <a:pt x="0" y="59"/>
                                </a:moveTo>
                                <a:cubicBezTo>
                                  <a:pt x="1200" y="1258"/>
                                  <a:pt x="1200" y="1258"/>
                                  <a:pt x="1200" y="1258"/>
                                </a:cubicBezTo>
                                <a:cubicBezTo>
                                  <a:pt x="1308" y="1258"/>
                                  <a:pt x="1308" y="1258"/>
                                  <a:pt x="1308" y="125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32" y="19"/>
                                  <a:pt x="16" y="38"/>
                                  <a:pt x="0" y="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ingkøbing Illu. Bagside Grå05"/>
                        <wps:cNvSpPr>
                          <a:spLocks/>
                        </wps:cNvSpPr>
                        <wps:spPr bwMode="auto">
                          <a:xfrm>
                            <a:off x="0" y="876300"/>
                            <a:ext cx="817245" cy="805180"/>
                          </a:xfrm>
                          <a:custGeom>
                            <a:avLst/>
                            <a:gdLst>
                              <a:gd name="T0" fmla="*/ 0 w 774"/>
                              <a:gd name="T1" fmla="*/ 97 h 762"/>
                              <a:gd name="T2" fmla="*/ 665 w 774"/>
                              <a:gd name="T3" fmla="*/ 762 h 762"/>
                              <a:gd name="T4" fmla="*/ 774 w 774"/>
                              <a:gd name="T5" fmla="*/ 762 h 762"/>
                              <a:gd name="T6" fmla="*/ 12 w 774"/>
                              <a:gd name="T7" fmla="*/ 0 h 762"/>
                              <a:gd name="T8" fmla="*/ 0 w 774"/>
                              <a:gd name="T9" fmla="*/ 97 h 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4" h="762">
                                <a:moveTo>
                                  <a:pt x="0" y="97"/>
                                </a:moveTo>
                                <a:cubicBezTo>
                                  <a:pt x="665" y="762"/>
                                  <a:pt x="665" y="762"/>
                                  <a:pt x="665" y="762"/>
                                </a:cubicBezTo>
                                <a:cubicBezTo>
                                  <a:pt x="774" y="762"/>
                                  <a:pt x="774" y="762"/>
                                  <a:pt x="774" y="762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6" y="32"/>
                                  <a:pt x="2" y="64"/>
                                  <a:pt x="0" y="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ingkøbing Illu. Bagside Grå04"/>
                        <wps:cNvSpPr>
                          <a:spLocks/>
                        </wps:cNvSpPr>
                        <wps:spPr bwMode="auto">
                          <a:xfrm>
                            <a:off x="47625" y="666750"/>
                            <a:ext cx="1036955" cy="1008380"/>
                          </a:xfrm>
                          <a:custGeom>
                            <a:avLst/>
                            <a:gdLst>
                              <a:gd name="T0" fmla="*/ 0 w 982"/>
                              <a:gd name="T1" fmla="*/ 81 h 954"/>
                              <a:gd name="T2" fmla="*/ 874 w 982"/>
                              <a:gd name="T3" fmla="*/ 954 h 954"/>
                              <a:gd name="T4" fmla="*/ 982 w 982"/>
                              <a:gd name="T5" fmla="*/ 954 h 954"/>
                              <a:gd name="T6" fmla="*/ 28 w 982"/>
                              <a:gd name="T7" fmla="*/ 0 h 954"/>
                              <a:gd name="T8" fmla="*/ 0 w 982"/>
                              <a:gd name="T9" fmla="*/ 81 h 9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2" h="954">
                                <a:moveTo>
                                  <a:pt x="0" y="81"/>
                                </a:moveTo>
                                <a:cubicBezTo>
                                  <a:pt x="874" y="954"/>
                                  <a:pt x="874" y="954"/>
                                  <a:pt x="874" y="954"/>
                                </a:cubicBezTo>
                                <a:cubicBezTo>
                                  <a:pt x="982" y="954"/>
                                  <a:pt x="982" y="954"/>
                                  <a:pt x="982" y="954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ubicBezTo>
                                  <a:pt x="18" y="26"/>
                                  <a:pt x="8" y="53"/>
                                  <a:pt x="0" y="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ingkøbing Illu. Bagside Grå03"/>
                        <wps:cNvSpPr>
                          <a:spLocks/>
                        </wps:cNvSpPr>
                        <wps:spPr bwMode="auto">
                          <a:xfrm>
                            <a:off x="123825" y="495300"/>
                            <a:ext cx="1223010" cy="1181735"/>
                          </a:xfrm>
                          <a:custGeom>
                            <a:avLst/>
                            <a:gdLst>
                              <a:gd name="T0" fmla="*/ 0 w 1158"/>
                              <a:gd name="T1" fmla="*/ 69 h 1118"/>
                              <a:gd name="T2" fmla="*/ 1049 w 1158"/>
                              <a:gd name="T3" fmla="*/ 1118 h 1118"/>
                              <a:gd name="T4" fmla="*/ 1158 w 1158"/>
                              <a:gd name="T5" fmla="*/ 1118 h 1118"/>
                              <a:gd name="T6" fmla="*/ 40 w 1158"/>
                              <a:gd name="T7" fmla="*/ 0 h 1118"/>
                              <a:gd name="T8" fmla="*/ 0 w 1158"/>
                              <a:gd name="T9" fmla="*/ 69 h 1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8" h="1118">
                                <a:moveTo>
                                  <a:pt x="0" y="69"/>
                                </a:moveTo>
                                <a:cubicBezTo>
                                  <a:pt x="1049" y="1118"/>
                                  <a:pt x="1049" y="1118"/>
                                  <a:pt x="1049" y="1118"/>
                                </a:cubicBezTo>
                                <a:cubicBezTo>
                                  <a:pt x="1158" y="1118"/>
                                  <a:pt x="1158" y="1118"/>
                                  <a:pt x="1158" y="1118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26" y="22"/>
                                  <a:pt x="12" y="45"/>
                                  <a:pt x="0" y="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ingkøbing Illu. Bagside Grå02"/>
                        <wps:cNvSpPr>
                          <a:spLocks/>
                        </wps:cNvSpPr>
                        <wps:spPr bwMode="auto">
                          <a:xfrm>
                            <a:off x="0" y="1123950"/>
                            <a:ext cx="558165" cy="558165"/>
                          </a:xfrm>
                          <a:custGeom>
                            <a:avLst/>
                            <a:gdLst>
                              <a:gd name="T0" fmla="*/ 15 w 528"/>
                              <a:gd name="T1" fmla="*/ 124 h 528"/>
                              <a:gd name="T2" fmla="*/ 420 w 528"/>
                              <a:gd name="T3" fmla="*/ 528 h 528"/>
                              <a:gd name="T4" fmla="*/ 528 w 528"/>
                              <a:gd name="T5" fmla="*/ 528 h 528"/>
                              <a:gd name="T6" fmla="*/ 0 w 528"/>
                              <a:gd name="T7" fmla="*/ 0 h 528"/>
                              <a:gd name="T8" fmla="*/ 15 w 528"/>
                              <a:gd name="T9" fmla="*/ 124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15" y="124"/>
                                </a:moveTo>
                                <a:cubicBezTo>
                                  <a:pt x="420" y="528"/>
                                  <a:pt x="420" y="528"/>
                                  <a:pt x="420" y="528"/>
                                </a:cubicBezTo>
                                <a:cubicBezTo>
                                  <a:pt x="528" y="528"/>
                                  <a:pt x="528" y="528"/>
                                  <a:pt x="528" y="52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3" y="42"/>
                                  <a:pt x="8" y="83"/>
                                  <a:pt x="15" y="1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ingkøbing Illu. Bagside Grå01"/>
                        <wps:cNvSpPr>
                          <a:spLocks/>
                        </wps:cNvSpPr>
                        <wps:spPr bwMode="auto">
                          <a:xfrm>
                            <a:off x="85725" y="1457325"/>
                            <a:ext cx="219710" cy="220345"/>
                          </a:xfrm>
                          <a:custGeom>
                            <a:avLst/>
                            <a:gdLst>
                              <a:gd name="T0" fmla="*/ 118 w 208"/>
                              <a:gd name="T1" fmla="*/ 208 h 208"/>
                              <a:gd name="T2" fmla="*/ 208 w 208"/>
                              <a:gd name="T3" fmla="*/ 208 h 208"/>
                              <a:gd name="T4" fmla="*/ 0 w 208"/>
                              <a:gd name="T5" fmla="*/ 0 h 208"/>
                              <a:gd name="T6" fmla="*/ 118 w 208"/>
                              <a:gd name="T7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8" h="208">
                                <a:moveTo>
                                  <a:pt x="118" y="208"/>
                                </a:moveTo>
                                <a:cubicBezTo>
                                  <a:pt x="208" y="208"/>
                                  <a:pt x="208" y="208"/>
                                  <a:pt x="208" y="20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31" y="75"/>
                                  <a:pt x="71" y="144"/>
                                  <a:pt x="118" y="2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0;margin-top:345pt;width:177.75pt;height:252pt;z-index:251713536;mso-position-horizontal-relative:page;mso-position-vertical-relative:page;mso-width-relative:margin;mso-height-relative:margin" coordsize="34244,487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ingkøbing Illu. Bagside Hvid" o:spid="_x0000_s1027" type="#_x0000_t75" style="position:absolute;width:29016;height:41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f98/AAAAA2wAAAA8AAABkcnMvZG93bnJldi54bWxET01rwkAQvRf6H5YpeKubJrZI6irSqngq&#10;aNv7kJ0moZnZsLvG+O/dg+Dx8b4Xq5E7NZAPrRMDL9MMFEnlbCu1gZ/v7fMcVIgoFjsnZOBCAVbL&#10;x4cFltad5UDDMdYqhUgo0UATY19qHaqGGMPU9SSJ+3OeMSboa209nlM4dzrPsjfN2EpqaLCnj4aq&#10;/+OJDcx2n8XXUPyu2V82/HqiHRfz3JjJ07h+BxVpjHfxzb23BvK0Pn1JP0Av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p/3z8AAAADbAAAADwAAAAAAAAAAAAAAAACfAgAA&#10;ZHJzL2Rvd25yZXYueG1sUEsFBgAAAAAEAAQA9wAAAIwDAAAAAA==&#10;">
                <v:imagedata r:id="rId2" o:title="A4 bagside hvidgrafik tilklippet"/>
                <v:path arrowok="t"/>
              </v:shape>
              <v:group id="Ringkøbing Illu. Bagside Grå02" o:spid="_x0000_s1028" style="position:absolute;left:13289;top:31943;width:20955;height:16764" coordsize="20999,16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Ringkøbing Illu. Bagside Grå012" o:spid="_x0000_s1029" style="position:absolute;left:14573;top:857;width:5708;height:5696;visibility:visible;mso-wrap-style:square;v-text-anchor:top" coordsize="540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3XsMA&#10;AADbAAAADwAAAGRycy9kb3ducmV2LnhtbESPQWvCQBSE7wX/w/IEb3VjECnRVVSs2EuhqXp+Zp/Z&#10;YPZtyG6T9N93C4Ueh5n5hlltBluLjlpfOVYwmyYgiAunKy4VnD9fn19A+ICssXZMCr7Jw2Y9elph&#10;pl3PH9TloRQRwj5DBSaEJpPSF4Ys+qlriKN3d63FEGVbSt1iH+G2lmmSLKTFiuOCwYb2hopH/mUV&#10;HMxbbeiYv+8e6aLqrrdLf9helJqMh+0SRKAh/If/2ietIJ3D75f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83XsMAAADbAAAADwAAAAAAAAAAAAAAAACYAgAAZHJzL2Rv&#10;d25yZXYueG1sUEsFBgAAAAAEAAQA9QAAAIgDAAAAAA==&#10;" path="m,c540,539,540,539,540,539,439,296,244,101,,xe" filled="f" stroked="f">
                  <v:path arrowok="t" o:connecttype="custom" o:connectlocs="0,0;570865,569595;0,0" o:connectangles="0,0,0"/>
                </v:shape>
                <v:shape id="Ringkøbing Illu. Bagside Grå011" o:spid="_x0000_s1030" style="position:absolute;left:11144;width:9855;height:9855;visibility:visible;mso-wrap-style:square;v-text-anchor:top" coordsize="933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h98IA&#10;AADbAAAADwAAAGRycy9kb3ducmV2LnhtbESPQYvCMBSE78L+h/AWvGmqsCLVKLqwuAhF19X7o3m2&#10;xealJlHrvzeC4HGYmW+Y6bw1tbiS85VlBYN+AoI4t7riQsH+/6c3BuEDssbaMim4k4f57KMzxVTb&#10;G//RdRcKESHsU1RQhtCkUvq8JIO+bxvi6B2tMxiidIXUDm8Rbmo5TJKRNFhxXCixoe+S8tPuYhSc&#10;s0Pejtwq264Xy+MGi3PWjFGp7me7mIAI1IZ3+NX+1QqGX/D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mH3wgAAANsAAAAPAAAAAAAAAAAAAAAAAJgCAABkcnMvZG93&#10;bnJldi54bWxQSwUGAAAAAAQABAD1AAAAhwMAAAAA&#10;" path="m918,809c124,16,124,16,124,16,84,8,42,3,,,933,933,933,933,933,933v-2,-42,-8,-83,-15,-124xe" filled="f" stroked="f">
                  <v:path arrowok="t" o:connecttype="custom" o:connectlocs="969676,854540;130980,16901;0,0;985520,985520;969676,854540" o:connectangles="0,0,0,0,0"/>
                </v:shape>
                <v:shape id="Ringkøbing Illu. Bagside Grå010" o:spid="_x0000_s1031" style="position:absolute;left:3429;top:2190;width:15163;height:14554;visibility:visible;mso-wrap-style:square;v-text-anchor:top" coordsize="1436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CYsMA&#10;AADbAAAADwAAAGRycy9kb3ducmV2LnhtbESPQWvCQBSE70L/w/IKvemmQjVEV7GK2PTWtN6f2WcS&#10;zL6Nu6vGf98tCD0OM/MNM1/2phVXcr6xrOB1lIAgLq1uuFLw870dpiB8QNbYWiYFd/KwXDwN5php&#10;e+MvuhahEhHCPkMFdQhdJqUvazLoR7Yjjt7ROoMhSldJ7fAW4aaV4ySZSIMNx4UaO1rXVJ6Ki1Gw&#10;OU/fP73bpf093/u3IuTpgXOlXp771QxEoD78hx/tD61gPIG/L/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8CYsMAAADbAAAADwAAAAAAAAAAAAAAAACYAgAAZHJzL2Rv&#10;d25yZXYueG1sUEsFBgAAAAAEAAQA9QAAAIgDAAAAAA==&#10;" path="m59,c38,16,19,32,,50,1327,1377,1327,1377,1327,1377v109,,109,,109,l59,xe" filled="f" stroked="f">
                  <v:path arrowok="t" o:connecttype="custom" o:connectlocs="62303,0;0,52847;1401279,1455420;1516380,1455420;62303,0" o:connectangles="0,0,0,0,0"/>
                </v:shape>
                <v:shape id="Ringkøbing Illu. Bagside Grå09" o:spid="_x0000_s1032" style="position:absolute;left:6667;top:476;width:13932;height:13938;visibility:visible;mso-wrap-style:square;v-text-anchor:top" coordsize="1319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gqcQA&#10;AADbAAAADwAAAGRycy9kb3ducmV2LnhtbESP0WoCMRRE3wX/IVyhbzWrotatUWRBEGoFrR9wu7nu&#10;Lm5uliTq6tebQsHHYWbOMPNla2pxJecrywoG/QQEcW51xYWC48/6/QOED8gaa8uk4E4elotuZ46p&#10;tjfe0/UQChEh7FNUUIbQpFL6vCSDvm8b4uidrDMYonSF1A5vEW5qOUySiTRYcVwosaGspPx8uBgF&#10;bvNV6Pox/s19lrX33eh7strOlHrrtatPEIHa8Ar/tzdawXAKf1/i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vIKnEAAAA2wAAAA8AAAAAAAAAAAAAAAAAmAIAAGRycy9k&#10;b3ducmV2LnhtbFBLBQYAAAAABAAEAPUAAACJAwAAAAA=&#10;" path="m1319,1238c80,,80,,80,,53,8,26,17,,28,1291,1319,1291,1319,1291,1319v10,-27,20,-53,28,-81xe" filled="f" stroked="f">
                  <v:path arrowok="t" o:connecttype="custom" o:connectlocs="1393190,1308230;84500,0;0,29588;1363615,1393825;1393190,1308230" o:connectangles="0,0,0,0,0"/>
                </v:shape>
                <v:shape id="Ringkøbing Illu. Bagside Grå08" o:spid="_x0000_s1033" style="position:absolute;left:8667;top:95;width:12300;height:12325;visibility:visible;mso-wrap-style:square;v-text-anchor:top" coordsize="1165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Eyr0A&#10;AADbAAAADwAAAGRycy9kb3ducmV2LnhtbERPzQ7BQBC+S7zDZiQuwpaESFmChDi4KInr6I620Z2t&#10;7qLe3h4kjl++//myMaV4Ue0KywqGgwgEcWp1wZmC82nbn4JwHlljaZkUfMjBctFuzTHW9s1HeiU+&#10;EyGEXYwKcu+rWEqX5mTQDWxFHLibrQ36AOtM6hrfIdyUchRFE2mw4NCQY0WbnNJ78jQKer3p8PG5&#10;Pl2xS8aYXTaH9bU5KNXtNKsZCE+N/4t/7r1WMApj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gqEyr0AAADbAAAADwAAAAAAAAAAAAAAAACYAgAAZHJzL2Rvd25yZXYu&#10;eG1sUEsFBgAAAAAEAAQA9QAAAIIDAAAAAA==&#10;" path="m1165,1069c97,,97,,97,,64,3,32,7,,13,1153,1166,1153,1166,1153,1166v6,-32,10,-64,12,-97xe" filled="f" stroked="f">
                  <v:path arrowok="t" o:connecttype="custom" o:connectlocs="1229995,1130000;102412,0;0,13742;1217326,1232535;1229995,1130000" o:connectangles="0,0,0,0,0"/>
                </v:shape>
                <v:shape id="Ringkøbing Illu. Bagside Grå07" o:spid="_x0000_s1034" style="position:absolute;left:4953;top:1238;width:14909;height:14922;visibility:visible;mso-wrap-style:square;v-text-anchor:top" coordsize="1412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VPcQA&#10;AADbAAAADwAAAGRycy9kb3ducmV2LnhtbESPQWvCQBSE7wX/w/KEXopu6qHW6CoiLXgpGFMEb4/s&#10;azY0+zZkV5P8e1cQPA4z8w2z2vS2FldqfeVYwfs0AUFcOF1xqeA3/558gvABWWPtmBQM5GGzHr2s&#10;MNWu44yux1CKCGGfogITQpNK6QtDFv3UNcTR+3OtxRBlW0rdYhfhtpazJPmQFiuOCwYb2hkq/o8X&#10;q+CcZ5d5Pf8xwyH5ouxNn/JuOCn1Ou63SxCB+vAMP9p7rWC2gPu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GVT3EAAAA2wAAAA8AAAAAAAAAAAAAAAAAmAIAAGRycy9k&#10;b3ducmV2LnhtbFBLBQYAAAAABAAEAPUAAACJAwAAAAA=&#10;" path="m1412,1343c69,,69,,69,,45,12,22,25,,39,1372,1412,1372,1412,1372,1412v14,-23,27,-46,40,-69xe" filled="f" stroked="f">
                  <v:path arrowok="t" o:connecttype="custom" o:connectlocs="1490980,1419328;72860,0;0,41217;1448743,1492250;1490980,1419328" o:connectangles="0,0,0,0,0"/>
                </v:shape>
                <v:shape id="Ringkøbing Illu. Bagside Grå06" o:spid="_x0000_s1035" style="position:absolute;left:2190;top:3524;width:13812;height:13297;visibility:visible;mso-wrap-style:square;v-text-anchor:top" coordsize="1308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be8AA&#10;AADbAAAADwAAAGRycy9kb3ducmV2LnhtbERPy2oCMRTdF/yHcIXuakYLUqYTpQpFt50WH7vL5M6j&#10;ndykk+ikf98sBJeH8y7W0fTiSoPvLCuYzzIQxJXVHTcKvj7fn15A+ICssbdMCv7Iw3o1eSgw13bk&#10;D7qWoREphH2OCtoQXC6lr1oy6GfWESeutoPBkODQSD3gmMJNLxdZtpQGO04NLTratlT9lBejoD/X&#10;5e+mY/t9nB92MY5ueTo7pR6n8e0VRKAY7uKbe68VPKf16Uv6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Gbe8AAAADbAAAADwAAAAAAAAAAAAAAAACYAgAAZHJzL2Rvd25y&#10;ZXYueG1sUEsFBgAAAAAEAAQA9QAAAIUDAAAAAA==&#10;" path="m,59c1200,1258,1200,1258,1200,1258v108,,108,,108,c50,,50,,50,,32,19,16,38,,59xe" filled="f" stroked="f">
                  <v:path arrowok="t" o:connecttype="custom" o:connectlocs="0,62362;1267087,1329690;1381125,1329690;52795,0;0,62362" o:connectangles="0,0,0,0,0"/>
                </v:shape>
                <v:shape id="Ringkøbing Illu. Bagside Grå05" o:spid="_x0000_s1036" style="position:absolute;top:8763;width:8172;height:8051;visibility:visible;mso-wrap-style:square;v-text-anchor:top" coordsize="77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MnMUA&#10;AADbAAAADwAAAGRycy9kb3ducmV2LnhtbESPQWvCQBSE7wX/w/IEb3UTQ61EVwmWiFAoNIrg7ZF9&#10;TUKzb0N2m6T/vlso9DjMzDfM7jCZVgzUu8aygngZgSAurW64UnC95I8bEM4ja2wtk4JvcnDYzx52&#10;mGo78jsNha9EgLBLUUHtfZdK6cqaDLql7YiD92F7gz7IvpK6xzHATStXUbSWBhsOCzV2dKyp/Cy+&#10;jIL127lwmR9ebqfX4ZbHfH++Jk9KLeZTtgXhafL/4b/2WStIYvj9En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UycxQAAANsAAAAPAAAAAAAAAAAAAAAAAJgCAABkcnMv&#10;ZG93bnJldi54bWxQSwUGAAAAAAQABAD1AAAAigMAAAAA&#10;" path="m,97c665,762,665,762,665,762v109,,109,,109,c12,,12,,12,,6,32,2,64,,97xe" filled="f" stroked="f">
                  <v:path arrowok="t" o:connecttype="custom" o:connectlocs="0,102497;702155,805180;817245,805180;12670,0;0,102497" o:connectangles="0,0,0,0,0"/>
                </v:shape>
                <v:shape id="Ringkøbing Illu. Bagside Grå04" o:spid="_x0000_s1037" style="position:absolute;left:476;top:6667;width:10369;height:10084;visibility:visible;mso-wrap-style:square;v-text-anchor:top" coordsize="982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fO8UA&#10;AADbAAAADwAAAGRycy9kb3ducmV2LnhtbESP3WoCMRSE74W+QziF3hTNakBkNUortLR4U38e4LA5&#10;7i5uTtJNVrd9eiMIXg4z8w2zWPW2EWdqQ+1Yw3iUgSAunKm51HDYfwxnIEJENtg4Jg1/FGC1fBos&#10;MDfuwls672IpEoRDjhqqGH0uZSgqshhGzhMn7+haizHJtpSmxUuC20ZOsmwqLdacFir0tK6oOO06&#10;q+H1p/v8Pq3N2Kvff+XNRnXTd6X1y3P/NgcRqY+P8L39ZTSoCdy+p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Z87xQAAANsAAAAPAAAAAAAAAAAAAAAAAJgCAABkcnMv&#10;ZG93bnJldi54bWxQSwUGAAAAAAQABAD1AAAAigMAAAAA&#10;" path="m,81c874,954,874,954,874,954v108,,108,,108,c28,,28,,28,,18,26,8,53,,81xe" filled="f" stroked="f">
                  <v:path arrowok="t" o:connecttype="custom" o:connectlocs="0,85617;922911,1008380;1036955,1008380;29567,0;0,85617" o:connectangles="0,0,0,0,0"/>
                </v:shape>
                <v:shape id="Ringkøbing Illu. Bagside Grå03" o:spid="_x0000_s1038" style="position:absolute;left:1238;top:4953;width:12230;height:11817;visibility:visible;mso-wrap-style:square;v-text-anchor:top" coordsize="1158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mXcQA&#10;AADbAAAADwAAAGRycy9kb3ducmV2LnhtbESPQYvCMBSE74L/IbyFvYhNXUGkGmVRBC8rrIro7dE8&#10;22rzUpqsrf76jSB4HGbmG2Y6b00pblS7wrKCQRSDIE6tLjhTsN+t+mMQziNrLC2Tgjs5mM+6nSkm&#10;2jb8S7etz0SAsEtQQe59lUjp0pwMushWxME729qgD7LOpK6xCXBTyq84HkmDBYeFHCta5JRet39G&#10;wWb1GPVOF2vv2c8hjam3bI7ri1KfH+33BISn1r/Dr/ZaKxgO4fkl/AA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Jl3EAAAA2wAAAA8AAAAAAAAAAAAAAAAAmAIAAGRycy9k&#10;b3ducmV2LnhtbFBLBQYAAAAABAAEAPUAAACJAwAAAAA=&#10;" path="m,69c1049,1118,1049,1118,1049,1118v109,,109,,109,c40,,40,,40,,26,22,12,45,,69xe" filled="f" stroked="f">
                  <v:path arrowok="t" o:connecttype="custom" o:connectlocs="0,72934;1107891,1181735;1223010,1181735;42246,0;0,72934" o:connectangles="0,0,0,0,0"/>
                </v:shape>
                <v:shape id="Ringkøbing Illu. Bagside Grå02" o:spid="_x0000_s1039" style="position:absolute;top:11239;width:5581;height:5582;visibility:visible;mso-wrap-style:square;v-text-anchor:top" coordsize="52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QNjMUA&#10;AADbAAAADwAAAGRycy9kb3ducmV2LnhtbESPQWvCQBSE74L/YXmCN92YlKKpq4hY7MGD2h48PrKv&#10;STD7Nma3JvrrXaHgcZiZb5j5sjOVuFLjSssKJuMIBHFmdcm5gp/vz9EUhPPIGivLpOBGDpaLfm+O&#10;qbYtH+h69LkIEHYpKii8r1MpXVaQQTe2NXHwfm1j0AfZ5FI32Aa4qWQcRe/SYMlhocCa1gVl5+Of&#10;UTC77zanfXKJs1u8SzblFttpfFFqOOhWHyA8df4V/m9/aQXJGzy/h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A2MxQAAANsAAAAPAAAAAAAAAAAAAAAAAJgCAABkcnMv&#10;ZG93bnJldi54bWxQSwUGAAAAAAQABAD1AAAAigMAAAAA&#10;" path="m15,124c420,528,420,528,420,528v108,,108,,108,c,,,,,,3,42,8,83,15,124xe" filled="f" stroked="f">
                  <v:path arrowok="t" o:connecttype="custom" o:connectlocs="15857,131084;443995,558165;558165,558165;0,0;15857,131084" o:connectangles="0,0,0,0,0"/>
                </v:shape>
                <v:shape id="Ringkøbing Illu. Bagside Grå01" o:spid="_x0000_s1040" style="position:absolute;left:857;top:14573;width:2197;height:2203;visibility:visible;mso-wrap-style:square;v-text-anchor:top" coordsize="20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xpMUA&#10;AADbAAAADwAAAGRycy9kb3ducmV2LnhtbESPQWvCQBSE74X+h+UJvdWN1haJrlIEQRBRUxG9PbLP&#10;bDD7NmS3Jv33rlDwOMzMN8x03tlK3KjxpWMFg34Cgjh3uuRCweFn+T4G4QOyxsoxKfgjD/PZ68sU&#10;U+1a3tMtC4WIEPYpKjAh1KmUPjdk0fddTRy9i2sshiibQuoG2wi3lRwmyZe0WHJcMFjTwlB+zX6t&#10;grO56naTmfVumJwGo/1xtN5sV0q99brvCYhAXXiG/9srreDjEx5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PGkxQAAANsAAAAPAAAAAAAAAAAAAAAAAJgCAABkcnMv&#10;ZG93bnJldi54bWxQSwUGAAAAAAQABAD1AAAAigMAAAAA&#10;" path="m118,208v90,,90,,90,c,,,,,,31,75,71,144,118,208xe" filled="f" stroked="f">
                  <v:path arrowok="t" o:connecttype="custom" o:connectlocs="124643,220345;219710,220345;0,0;124643,220345" o:connectangles="0,0,0,0"/>
                </v:shape>
              </v:group>
              <w10:wrap anchorx="page" anchory="page"/>
            </v:group>
          </w:pict>
        </mc:Fallback>
      </mc:AlternateContent>
    </w:r>
    <w:r w:rsidRPr="00CD72CB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46FD1FAC" wp14:editId="77B4DCF4">
              <wp:simplePos x="0" y="0"/>
              <wp:positionH relativeFrom="page">
                <wp:align>left</wp:align>
              </wp:positionH>
              <wp:positionV relativeFrom="page">
                <wp:posOffset>1620520</wp:posOffset>
              </wp:positionV>
              <wp:extent cx="5346000" cy="5940000"/>
              <wp:effectExtent l="0" t="0" r="7620" b="3810"/>
              <wp:wrapNone/>
              <wp:docPr id="36" name="BackpageColorShape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6000" cy="5940000"/>
                      </a:xfrm>
                      <a:prstGeom prst="rect">
                        <a:avLst/>
                      </a:prstGeom>
                      <a:solidFill>
                        <a:srgbClr val="000000">
                          <a:alpha val="15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BackpageColorShape01" o:spid="_x0000_s1026" style="position:absolute;margin-left:0;margin-top:127.6pt;width:420.95pt;height:467.7pt;z-index:-251604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" fillcolor="black" stroked="f" strokeweight="2pt">
              <v:fill opacity="9766f"/>
              <w10:wrap anchorx="page" anchory="page"/>
            </v:rect>
          </w:pict>
        </mc:Fallback>
      </mc:AlternateContent>
    </w:r>
    <w:r w:rsidRPr="00CD72CB">
      <w:rPr>
        <w:noProof/>
        <w:lang w:eastAsia="da-DK"/>
      </w:rPr>
      <w:drawing>
        <wp:anchor distT="0" distB="0" distL="114300" distR="114300" simplePos="0" relativeHeight="251712512" behindDoc="0" locked="0" layoutInCell="1" allowOverlap="1" wp14:anchorId="708D63D0" wp14:editId="7B3B2768">
          <wp:simplePos x="0" y="0"/>
          <wp:positionH relativeFrom="page">
            <wp:posOffset>540385</wp:posOffset>
          </wp:positionH>
          <wp:positionV relativeFrom="page">
            <wp:posOffset>360045</wp:posOffset>
          </wp:positionV>
          <wp:extent cx="648000" cy="918000"/>
          <wp:effectExtent l="0" t="0" r="0" b="0"/>
          <wp:wrapNone/>
          <wp:docPr id="37" name="LogoBackpage01" descr="U:\Bysted\Jobs\5613_Ringsted Kommune, Word pjeceskabeloner\Work\Logo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Bysted\Jobs\5613_Ringsted Kommune, Word pjeceskabeloner\Work\Logo.em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91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D44BB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E0679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D2A7D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12801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82E5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7DE3F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724DF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A8688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7E20588C"/>
    <w:multiLevelType w:val="multilevel"/>
    <w:tmpl w:val="51246668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0">
    <w:nsid w:val="7FB354B8"/>
    <w:multiLevelType w:val="multilevel"/>
    <w:tmpl w:val="372283E4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1304"/>
  <w:autoHyphenation/>
  <w:hyphenationZone w:val="425"/>
  <w:evenAndOddHeaders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298"/>
    <w:rsid w:val="00000A34"/>
    <w:rsid w:val="00004865"/>
    <w:rsid w:val="00016E49"/>
    <w:rsid w:val="0004036A"/>
    <w:rsid w:val="000446A9"/>
    <w:rsid w:val="000516A3"/>
    <w:rsid w:val="00080602"/>
    <w:rsid w:val="0008101B"/>
    <w:rsid w:val="00094ABD"/>
    <w:rsid w:val="000A0931"/>
    <w:rsid w:val="000B24E6"/>
    <w:rsid w:val="000B6DD9"/>
    <w:rsid w:val="000C1F2A"/>
    <w:rsid w:val="000D799A"/>
    <w:rsid w:val="000F1912"/>
    <w:rsid w:val="000F39CC"/>
    <w:rsid w:val="00104359"/>
    <w:rsid w:val="00120881"/>
    <w:rsid w:val="0013244F"/>
    <w:rsid w:val="00157126"/>
    <w:rsid w:val="00170FAB"/>
    <w:rsid w:val="00182651"/>
    <w:rsid w:val="0019625A"/>
    <w:rsid w:val="001A14B0"/>
    <w:rsid w:val="001A3394"/>
    <w:rsid w:val="001A5773"/>
    <w:rsid w:val="001B750A"/>
    <w:rsid w:val="001E1146"/>
    <w:rsid w:val="00204282"/>
    <w:rsid w:val="002125A6"/>
    <w:rsid w:val="00217A5D"/>
    <w:rsid w:val="00226298"/>
    <w:rsid w:val="00242B1B"/>
    <w:rsid w:val="00244D70"/>
    <w:rsid w:val="00247CA9"/>
    <w:rsid w:val="00255A9F"/>
    <w:rsid w:val="0026068C"/>
    <w:rsid w:val="002705D8"/>
    <w:rsid w:val="00277548"/>
    <w:rsid w:val="00295633"/>
    <w:rsid w:val="002A0D60"/>
    <w:rsid w:val="002B47F8"/>
    <w:rsid w:val="002C1888"/>
    <w:rsid w:val="002E74A4"/>
    <w:rsid w:val="002F6C50"/>
    <w:rsid w:val="003163B5"/>
    <w:rsid w:val="00336F46"/>
    <w:rsid w:val="00340874"/>
    <w:rsid w:val="003474A7"/>
    <w:rsid w:val="00353CB9"/>
    <w:rsid w:val="00381FFD"/>
    <w:rsid w:val="00392B50"/>
    <w:rsid w:val="003949C5"/>
    <w:rsid w:val="003B35B0"/>
    <w:rsid w:val="003C4F9F"/>
    <w:rsid w:val="003C60F1"/>
    <w:rsid w:val="003C64E9"/>
    <w:rsid w:val="003D1977"/>
    <w:rsid w:val="003D6EEF"/>
    <w:rsid w:val="003E0E4C"/>
    <w:rsid w:val="003E17A6"/>
    <w:rsid w:val="0040184B"/>
    <w:rsid w:val="00401DDF"/>
    <w:rsid w:val="004105D0"/>
    <w:rsid w:val="00424709"/>
    <w:rsid w:val="00424AD9"/>
    <w:rsid w:val="004278E6"/>
    <w:rsid w:val="00442535"/>
    <w:rsid w:val="0044656C"/>
    <w:rsid w:val="00476C80"/>
    <w:rsid w:val="00480CBA"/>
    <w:rsid w:val="00482DF1"/>
    <w:rsid w:val="004A3EB9"/>
    <w:rsid w:val="004C01B2"/>
    <w:rsid w:val="004C3A2A"/>
    <w:rsid w:val="004D70F5"/>
    <w:rsid w:val="004F7C9A"/>
    <w:rsid w:val="0050142A"/>
    <w:rsid w:val="0052141A"/>
    <w:rsid w:val="005224FF"/>
    <w:rsid w:val="0052665D"/>
    <w:rsid w:val="00535DEC"/>
    <w:rsid w:val="00541BB9"/>
    <w:rsid w:val="005443C9"/>
    <w:rsid w:val="005933C7"/>
    <w:rsid w:val="005A28D4"/>
    <w:rsid w:val="005B50E8"/>
    <w:rsid w:val="005B77A8"/>
    <w:rsid w:val="005C2240"/>
    <w:rsid w:val="005C5F97"/>
    <w:rsid w:val="005D4AC2"/>
    <w:rsid w:val="005F1580"/>
    <w:rsid w:val="005F3ED8"/>
    <w:rsid w:val="005F5538"/>
    <w:rsid w:val="005F6B57"/>
    <w:rsid w:val="0061677B"/>
    <w:rsid w:val="00621BB4"/>
    <w:rsid w:val="00627C94"/>
    <w:rsid w:val="0064766E"/>
    <w:rsid w:val="00655B49"/>
    <w:rsid w:val="006812BB"/>
    <w:rsid w:val="00681D83"/>
    <w:rsid w:val="006900C2"/>
    <w:rsid w:val="006916AF"/>
    <w:rsid w:val="006B30A9"/>
    <w:rsid w:val="006D7E47"/>
    <w:rsid w:val="0070267E"/>
    <w:rsid w:val="00706E32"/>
    <w:rsid w:val="00726EA9"/>
    <w:rsid w:val="00727C78"/>
    <w:rsid w:val="00731ECD"/>
    <w:rsid w:val="0073567E"/>
    <w:rsid w:val="007455DA"/>
    <w:rsid w:val="007546AF"/>
    <w:rsid w:val="00765934"/>
    <w:rsid w:val="00782D14"/>
    <w:rsid w:val="007B138D"/>
    <w:rsid w:val="007B2019"/>
    <w:rsid w:val="007D20EE"/>
    <w:rsid w:val="007D5392"/>
    <w:rsid w:val="007E1B0B"/>
    <w:rsid w:val="007E373C"/>
    <w:rsid w:val="007E7962"/>
    <w:rsid w:val="007F337E"/>
    <w:rsid w:val="00833479"/>
    <w:rsid w:val="0083399D"/>
    <w:rsid w:val="0086569C"/>
    <w:rsid w:val="00892D08"/>
    <w:rsid w:val="00893791"/>
    <w:rsid w:val="008964FA"/>
    <w:rsid w:val="008B2764"/>
    <w:rsid w:val="008B5BE2"/>
    <w:rsid w:val="008C445D"/>
    <w:rsid w:val="008D0AD9"/>
    <w:rsid w:val="008E5A6D"/>
    <w:rsid w:val="008F32DF"/>
    <w:rsid w:val="008F4D20"/>
    <w:rsid w:val="00911BC4"/>
    <w:rsid w:val="0092613B"/>
    <w:rsid w:val="00936BB9"/>
    <w:rsid w:val="0094457A"/>
    <w:rsid w:val="00951B25"/>
    <w:rsid w:val="009737E4"/>
    <w:rsid w:val="00983B74"/>
    <w:rsid w:val="00987BA8"/>
    <w:rsid w:val="00990263"/>
    <w:rsid w:val="00993E10"/>
    <w:rsid w:val="009A4CCC"/>
    <w:rsid w:val="009A4DA1"/>
    <w:rsid w:val="009C181D"/>
    <w:rsid w:val="009E1DD7"/>
    <w:rsid w:val="009E4B94"/>
    <w:rsid w:val="009E61AC"/>
    <w:rsid w:val="00A11C0E"/>
    <w:rsid w:val="00A166F8"/>
    <w:rsid w:val="00A216AF"/>
    <w:rsid w:val="00A25BDD"/>
    <w:rsid w:val="00A3066B"/>
    <w:rsid w:val="00A55022"/>
    <w:rsid w:val="00A8193B"/>
    <w:rsid w:val="00A85288"/>
    <w:rsid w:val="00A94FA9"/>
    <w:rsid w:val="00AB4582"/>
    <w:rsid w:val="00AC7FE5"/>
    <w:rsid w:val="00AF1D02"/>
    <w:rsid w:val="00B00D92"/>
    <w:rsid w:val="00B22BF9"/>
    <w:rsid w:val="00B321DC"/>
    <w:rsid w:val="00B52CBD"/>
    <w:rsid w:val="00B534A6"/>
    <w:rsid w:val="00B948F9"/>
    <w:rsid w:val="00BA1C30"/>
    <w:rsid w:val="00BA5C50"/>
    <w:rsid w:val="00BA6DF1"/>
    <w:rsid w:val="00BB4255"/>
    <w:rsid w:val="00BD108E"/>
    <w:rsid w:val="00BD1B8A"/>
    <w:rsid w:val="00BE20F4"/>
    <w:rsid w:val="00BE4621"/>
    <w:rsid w:val="00C1519D"/>
    <w:rsid w:val="00C357EF"/>
    <w:rsid w:val="00C6750D"/>
    <w:rsid w:val="00C948FF"/>
    <w:rsid w:val="00CC2A5A"/>
    <w:rsid w:val="00CC36FD"/>
    <w:rsid w:val="00CC6322"/>
    <w:rsid w:val="00CD72CB"/>
    <w:rsid w:val="00CE4E2D"/>
    <w:rsid w:val="00CF6C66"/>
    <w:rsid w:val="00D0514D"/>
    <w:rsid w:val="00D156F2"/>
    <w:rsid w:val="00D27D0E"/>
    <w:rsid w:val="00D35164"/>
    <w:rsid w:val="00D3752F"/>
    <w:rsid w:val="00D465FC"/>
    <w:rsid w:val="00D76C53"/>
    <w:rsid w:val="00D94A40"/>
    <w:rsid w:val="00D96141"/>
    <w:rsid w:val="00DB003B"/>
    <w:rsid w:val="00DB1BC3"/>
    <w:rsid w:val="00DB31AF"/>
    <w:rsid w:val="00DC408C"/>
    <w:rsid w:val="00DC61BD"/>
    <w:rsid w:val="00DD1936"/>
    <w:rsid w:val="00DE2B28"/>
    <w:rsid w:val="00DE7B37"/>
    <w:rsid w:val="00E020BF"/>
    <w:rsid w:val="00E220E9"/>
    <w:rsid w:val="00E50B14"/>
    <w:rsid w:val="00E53EE9"/>
    <w:rsid w:val="00E65CCA"/>
    <w:rsid w:val="00E745AE"/>
    <w:rsid w:val="00E90308"/>
    <w:rsid w:val="00ED0443"/>
    <w:rsid w:val="00EE6E23"/>
    <w:rsid w:val="00F33887"/>
    <w:rsid w:val="00F406EA"/>
    <w:rsid w:val="00F506D8"/>
    <w:rsid w:val="00F651D9"/>
    <w:rsid w:val="00F710A5"/>
    <w:rsid w:val="00F71A1B"/>
    <w:rsid w:val="00F75EB1"/>
    <w:rsid w:val="00FA3FF3"/>
    <w:rsid w:val="00FA54E8"/>
    <w:rsid w:val="00FE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ingsted Museo" w:eastAsiaTheme="minorHAnsi" w:hAnsi="Ringsted Museo" w:cstheme="minorBidi"/>
        <w:sz w:val="18"/>
        <w:szCs w:val="18"/>
        <w:lang w:val="da-DK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21"/>
    <w:lsdException w:name="footer" w:uiPriority="21"/>
    <w:lsdException w:name="caption" w:uiPriority="35"/>
    <w:lsdException w:name="footnote reference" w:uiPriority="21"/>
    <w:lsdException w:name="page number" w:uiPriority="21"/>
    <w:lsdException w:name="table of authorities" w:uiPriority="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22" w:unhideWhenUsed="0"/>
    <w:lsdException w:name="Emphasis" w:uiPriority="19" w:unhideWhenUsed="0"/>
    <w:lsdException w:name="Table Grid" w:semiHidden="0" w:uiPriority="59" w:unhideWhenUsed="0"/>
    <w:lsdException w:name="Placeholder Text" w:semiHidden="0" w:unhideWhenUsed="0"/>
    <w:lsdException w:name="No Spacing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uiPriority="39"/>
  </w:latentStyles>
  <w:style w:type="paragraph" w:default="1" w:styleId="Normal">
    <w:name w:val="Normal"/>
    <w:qFormat/>
    <w:rsid w:val="007D20EE"/>
  </w:style>
  <w:style w:type="paragraph" w:styleId="Overskrift1">
    <w:name w:val="heading 1"/>
    <w:basedOn w:val="Normal"/>
    <w:next w:val="Normal"/>
    <w:link w:val="Overskrift1Tegn"/>
    <w:uiPriority w:val="1"/>
    <w:qFormat/>
    <w:rsid w:val="00FA3FF3"/>
    <w:pPr>
      <w:keepNext/>
      <w:keepLines/>
      <w:pageBreakBefore/>
      <w:framePr w:w="6691" w:h="2240" w:wrap="around" w:hAnchor="margin" w:yAlign="top"/>
      <w:spacing w:after="520" w:line="520" w:lineRule="atLeast"/>
      <w:contextualSpacing/>
      <w:outlineLvl w:val="0"/>
    </w:pPr>
    <w:rPr>
      <w:rFonts w:eastAsiaTheme="majorEastAsia" w:cstheme="majorBidi"/>
      <w:bCs/>
      <w:sz w:val="44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916AF"/>
    <w:pPr>
      <w:keepNext/>
      <w:keepLines/>
      <w:spacing w:before="28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916AF"/>
    <w:pPr>
      <w:keepNext/>
      <w:keepLines/>
      <w:spacing w:before="28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4865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FA3FF3"/>
    <w:rPr>
      <w:rFonts w:eastAsiaTheme="majorEastAsia" w:cstheme="majorBidi"/>
      <w:bCs/>
      <w:sz w:val="44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916AF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916AF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4865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9"/>
    <w:semiHidden/>
    <w:rsid w:val="002E74A4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uiPriority w:val="2"/>
    <w:qFormat/>
    <w:rsid w:val="006B30A9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21"/>
    <w:rsid w:val="005933C7"/>
    <w:rPr>
      <w:sz w:val="18"/>
    </w:rPr>
  </w:style>
  <w:style w:type="paragraph" w:customStyle="1" w:styleId="Template">
    <w:name w:val="Template"/>
    <w:uiPriority w:val="8"/>
    <w:semiHidden/>
    <w:rsid w:val="00F406EA"/>
    <w:rPr>
      <w:noProof/>
      <w:sz w:val="15"/>
    </w:rPr>
  </w:style>
  <w:style w:type="paragraph" w:customStyle="1" w:styleId="Template-Adresse">
    <w:name w:val="Template - Adresse"/>
    <w:basedOn w:val="Template"/>
    <w:uiPriority w:val="8"/>
    <w:semiHidden/>
    <w:rsid w:val="00987BA8"/>
    <w:pPr>
      <w:tabs>
        <w:tab w:val="left" w:pos="567"/>
      </w:tabs>
      <w:suppressAutoHyphens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987BA8"/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4865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rsid w:val="00983B74"/>
    <w:pPr>
      <w:spacing w:before="40" w:after="40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  <w:sz w:val="20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4865"/>
    <w:rPr>
      <w:b/>
      <w:iCs/>
      <w:color w:val="000000" w:themeColor="tex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55B49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244D70"/>
    <w:pPr>
      <w:spacing w:line="280" w:lineRule="atLeast"/>
    </w:pPr>
  </w:style>
  <w:style w:type="paragraph" w:styleId="Markeringsbobletekst">
    <w:name w:val="Balloon Text"/>
    <w:basedOn w:val="Normal"/>
    <w:link w:val="MarkeringsbobletekstTegn"/>
    <w:uiPriority w:val="99"/>
    <w:semiHidden/>
    <w:rsid w:val="00DC40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C408C"/>
    <w:rPr>
      <w:rFonts w:ascii="Tahoma" w:hAnsi="Tahoma" w:cs="Tahoma"/>
      <w:sz w:val="16"/>
      <w:szCs w:val="16"/>
    </w:rPr>
  </w:style>
  <w:style w:type="paragraph" w:customStyle="1" w:styleId="ForsideTitel">
    <w:name w:val="Forside Titel"/>
    <w:basedOn w:val="Normal"/>
    <w:uiPriority w:val="6"/>
    <w:rsid w:val="006916AF"/>
    <w:pPr>
      <w:spacing w:line="720" w:lineRule="atLeast"/>
    </w:pPr>
    <w:rPr>
      <w:b/>
      <w:color w:val="FFFFFF"/>
      <w:sz w:val="60"/>
    </w:rPr>
  </w:style>
  <w:style w:type="paragraph" w:customStyle="1" w:styleId="ForsideEmne">
    <w:name w:val="Forside Emne"/>
    <w:basedOn w:val="Normal"/>
    <w:uiPriority w:val="6"/>
    <w:rsid w:val="00F75EB1"/>
    <w:pPr>
      <w:spacing w:line="320" w:lineRule="atLeast"/>
      <w:ind w:right="567"/>
    </w:pPr>
    <w:rPr>
      <w:b/>
      <w:color w:val="FFFFFF"/>
      <w:sz w:val="24"/>
    </w:rPr>
  </w:style>
  <w:style w:type="paragraph" w:customStyle="1" w:styleId="BagsideTekst">
    <w:name w:val="Bagside Tekst"/>
    <w:basedOn w:val="Normal"/>
    <w:uiPriority w:val="6"/>
    <w:rsid w:val="00987BA8"/>
    <w:pPr>
      <w:tabs>
        <w:tab w:val="left" w:pos="4245"/>
      </w:tabs>
    </w:pPr>
  </w:style>
  <w:style w:type="paragraph" w:customStyle="1" w:styleId="BagsideOverskrift">
    <w:name w:val="Bagside Overskrift"/>
    <w:basedOn w:val="BagsideTekst"/>
    <w:next w:val="BagsideTekst"/>
    <w:uiPriority w:val="6"/>
    <w:rsid w:val="00987BA8"/>
    <w:pPr>
      <w:spacing w:after="240"/>
      <w:contextualSpacing/>
    </w:pPr>
    <w:rPr>
      <w:b/>
    </w:rPr>
  </w:style>
  <w:style w:type="paragraph" w:customStyle="1" w:styleId="Rubrik">
    <w:name w:val="Rubrik"/>
    <w:basedOn w:val="Normal"/>
    <w:next w:val="Normal"/>
    <w:uiPriority w:val="1"/>
    <w:qFormat/>
    <w:rsid w:val="006916AF"/>
    <w:pPr>
      <w:spacing w:after="240"/>
      <w:contextualSpacing/>
    </w:pPr>
    <w:rPr>
      <w:b/>
      <w:color w:val="C30A32"/>
    </w:rPr>
  </w:style>
  <w:style w:type="table" w:customStyle="1" w:styleId="RingstedTabel">
    <w:name w:val="Ringsted Tabel"/>
    <w:basedOn w:val="Tabel-Normal"/>
    <w:uiPriority w:val="99"/>
    <w:rsid w:val="00DB1BC3"/>
    <w:pPr>
      <w:spacing w:before="40" w:after="40"/>
      <w:ind w:left="113" w:right="113"/>
    </w:pPr>
    <w:rPr>
      <w:sz w:val="16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Faktaboks">
    <w:name w:val="Faktaboks"/>
    <w:basedOn w:val="Normal"/>
    <w:uiPriority w:val="4"/>
    <w:rsid w:val="008B5BE2"/>
    <w:pPr>
      <w:spacing w:before="120" w:after="240"/>
      <w:ind w:left="284" w:right="284"/>
    </w:pPr>
    <w:rPr>
      <w:color w:val="FFFFFF"/>
    </w:rPr>
  </w:style>
  <w:style w:type="paragraph" w:customStyle="1" w:styleId="FaktaboksOverskrift">
    <w:name w:val="Faktaboks Overskrift"/>
    <w:basedOn w:val="Faktaboks"/>
    <w:next w:val="Faktaboks"/>
    <w:uiPriority w:val="4"/>
    <w:rsid w:val="008B5BE2"/>
    <w:pPr>
      <w:spacing w:before="240" w:after="120"/>
    </w:pPr>
    <w:rPr>
      <w:b/>
    </w:rPr>
  </w:style>
  <w:style w:type="paragraph" w:customStyle="1" w:styleId="Faktabokskolonne2">
    <w:name w:val="Faktaboks kolonne 2"/>
    <w:basedOn w:val="Faktaboks"/>
    <w:uiPriority w:val="4"/>
    <w:rsid w:val="007D20EE"/>
    <w:pPr>
      <w:spacing w:before="240"/>
      <w:ind w:left="0"/>
    </w:pPr>
  </w:style>
  <w:style w:type="character" w:styleId="Hyperlink">
    <w:name w:val="Hyperlink"/>
    <w:basedOn w:val="Standardskrifttypeiafsnit"/>
    <w:uiPriority w:val="21"/>
    <w:unhideWhenUsed/>
    <w:rsid w:val="00F506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ingsted Museo" w:eastAsiaTheme="minorHAnsi" w:hAnsi="Ringsted Museo" w:cstheme="minorBidi"/>
        <w:sz w:val="18"/>
        <w:szCs w:val="18"/>
        <w:lang w:val="da-DK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21"/>
    <w:lsdException w:name="footer" w:uiPriority="21"/>
    <w:lsdException w:name="caption" w:uiPriority="35"/>
    <w:lsdException w:name="footnote reference" w:uiPriority="21"/>
    <w:lsdException w:name="page number" w:uiPriority="21"/>
    <w:lsdException w:name="table of authorities" w:uiPriority="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22" w:unhideWhenUsed="0"/>
    <w:lsdException w:name="Emphasis" w:uiPriority="19" w:unhideWhenUsed="0"/>
    <w:lsdException w:name="Table Grid" w:semiHidden="0" w:uiPriority="59" w:unhideWhenUsed="0"/>
    <w:lsdException w:name="Placeholder Text" w:semiHidden="0" w:unhideWhenUsed="0"/>
    <w:lsdException w:name="No Spacing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uiPriority="39"/>
  </w:latentStyles>
  <w:style w:type="paragraph" w:default="1" w:styleId="Normal">
    <w:name w:val="Normal"/>
    <w:qFormat/>
    <w:rsid w:val="007D20EE"/>
  </w:style>
  <w:style w:type="paragraph" w:styleId="Overskrift1">
    <w:name w:val="heading 1"/>
    <w:basedOn w:val="Normal"/>
    <w:next w:val="Normal"/>
    <w:link w:val="Overskrift1Tegn"/>
    <w:uiPriority w:val="1"/>
    <w:qFormat/>
    <w:rsid w:val="00FA3FF3"/>
    <w:pPr>
      <w:keepNext/>
      <w:keepLines/>
      <w:pageBreakBefore/>
      <w:framePr w:w="6691" w:h="2240" w:wrap="around" w:hAnchor="margin" w:yAlign="top"/>
      <w:spacing w:after="520" w:line="520" w:lineRule="atLeast"/>
      <w:contextualSpacing/>
      <w:outlineLvl w:val="0"/>
    </w:pPr>
    <w:rPr>
      <w:rFonts w:eastAsiaTheme="majorEastAsia" w:cstheme="majorBidi"/>
      <w:bCs/>
      <w:sz w:val="44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916AF"/>
    <w:pPr>
      <w:keepNext/>
      <w:keepLines/>
      <w:spacing w:before="28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916AF"/>
    <w:pPr>
      <w:keepNext/>
      <w:keepLines/>
      <w:spacing w:before="28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4865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FA3FF3"/>
    <w:rPr>
      <w:rFonts w:eastAsiaTheme="majorEastAsia" w:cstheme="majorBidi"/>
      <w:bCs/>
      <w:sz w:val="44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916AF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916AF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4865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9"/>
    <w:semiHidden/>
    <w:rsid w:val="002E74A4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uiPriority w:val="2"/>
    <w:qFormat/>
    <w:rsid w:val="006B30A9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21"/>
    <w:rsid w:val="005933C7"/>
    <w:rPr>
      <w:sz w:val="18"/>
    </w:rPr>
  </w:style>
  <w:style w:type="paragraph" w:customStyle="1" w:styleId="Template">
    <w:name w:val="Template"/>
    <w:uiPriority w:val="8"/>
    <w:semiHidden/>
    <w:rsid w:val="00F406EA"/>
    <w:rPr>
      <w:noProof/>
      <w:sz w:val="15"/>
    </w:rPr>
  </w:style>
  <w:style w:type="paragraph" w:customStyle="1" w:styleId="Template-Adresse">
    <w:name w:val="Template - Adresse"/>
    <w:basedOn w:val="Template"/>
    <w:uiPriority w:val="8"/>
    <w:semiHidden/>
    <w:rsid w:val="00987BA8"/>
    <w:pPr>
      <w:tabs>
        <w:tab w:val="left" w:pos="567"/>
      </w:tabs>
      <w:suppressAutoHyphens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987BA8"/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4865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rsid w:val="00983B74"/>
    <w:pPr>
      <w:spacing w:before="40" w:after="40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  <w:sz w:val="20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4865"/>
    <w:rPr>
      <w:b/>
      <w:iCs/>
      <w:color w:val="000000" w:themeColor="tex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55B49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244D70"/>
    <w:pPr>
      <w:spacing w:line="280" w:lineRule="atLeast"/>
    </w:pPr>
  </w:style>
  <w:style w:type="paragraph" w:styleId="Markeringsbobletekst">
    <w:name w:val="Balloon Text"/>
    <w:basedOn w:val="Normal"/>
    <w:link w:val="MarkeringsbobletekstTegn"/>
    <w:uiPriority w:val="99"/>
    <w:semiHidden/>
    <w:rsid w:val="00DC40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C408C"/>
    <w:rPr>
      <w:rFonts w:ascii="Tahoma" w:hAnsi="Tahoma" w:cs="Tahoma"/>
      <w:sz w:val="16"/>
      <w:szCs w:val="16"/>
    </w:rPr>
  </w:style>
  <w:style w:type="paragraph" w:customStyle="1" w:styleId="ForsideTitel">
    <w:name w:val="Forside Titel"/>
    <w:basedOn w:val="Normal"/>
    <w:uiPriority w:val="6"/>
    <w:rsid w:val="006916AF"/>
    <w:pPr>
      <w:spacing w:line="720" w:lineRule="atLeast"/>
    </w:pPr>
    <w:rPr>
      <w:b/>
      <w:color w:val="FFFFFF"/>
      <w:sz w:val="60"/>
    </w:rPr>
  </w:style>
  <w:style w:type="paragraph" w:customStyle="1" w:styleId="ForsideEmne">
    <w:name w:val="Forside Emne"/>
    <w:basedOn w:val="Normal"/>
    <w:uiPriority w:val="6"/>
    <w:rsid w:val="00F75EB1"/>
    <w:pPr>
      <w:spacing w:line="320" w:lineRule="atLeast"/>
      <w:ind w:right="567"/>
    </w:pPr>
    <w:rPr>
      <w:b/>
      <w:color w:val="FFFFFF"/>
      <w:sz w:val="24"/>
    </w:rPr>
  </w:style>
  <w:style w:type="paragraph" w:customStyle="1" w:styleId="BagsideTekst">
    <w:name w:val="Bagside Tekst"/>
    <w:basedOn w:val="Normal"/>
    <w:uiPriority w:val="6"/>
    <w:rsid w:val="00987BA8"/>
    <w:pPr>
      <w:tabs>
        <w:tab w:val="left" w:pos="4245"/>
      </w:tabs>
    </w:pPr>
  </w:style>
  <w:style w:type="paragraph" w:customStyle="1" w:styleId="BagsideOverskrift">
    <w:name w:val="Bagside Overskrift"/>
    <w:basedOn w:val="BagsideTekst"/>
    <w:next w:val="BagsideTekst"/>
    <w:uiPriority w:val="6"/>
    <w:rsid w:val="00987BA8"/>
    <w:pPr>
      <w:spacing w:after="240"/>
      <w:contextualSpacing/>
    </w:pPr>
    <w:rPr>
      <w:b/>
    </w:rPr>
  </w:style>
  <w:style w:type="paragraph" w:customStyle="1" w:styleId="Rubrik">
    <w:name w:val="Rubrik"/>
    <w:basedOn w:val="Normal"/>
    <w:next w:val="Normal"/>
    <w:uiPriority w:val="1"/>
    <w:qFormat/>
    <w:rsid w:val="006916AF"/>
    <w:pPr>
      <w:spacing w:after="240"/>
      <w:contextualSpacing/>
    </w:pPr>
    <w:rPr>
      <w:b/>
      <w:color w:val="C30A32"/>
    </w:rPr>
  </w:style>
  <w:style w:type="table" w:customStyle="1" w:styleId="RingstedTabel">
    <w:name w:val="Ringsted Tabel"/>
    <w:basedOn w:val="Tabel-Normal"/>
    <w:uiPriority w:val="99"/>
    <w:rsid w:val="00DB1BC3"/>
    <w:pPr>
      <w:spacing w:before="40" w:after="40"/>
      <w:ind w:left="113" w:right="113"/>
    </w:pPr>
    <w:rPr>
      <w:sz w:val="16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Faktaboks">
    <w:name w:val="Faktaboks"/>
    <w:basedOn w:val="Normal"/>
    <w:uiPriority w:val="4"/>
    <w:rsid w:val="008B5BE2"/>
    <w:pPr>
      <w:spacing w:before="120" w:after="240"/>
      <w:ind w:left="284" w:right="284"/>
    </w:pPr>
    <w:rPr>
      <w:color w:val="FFFFFF"/>
    </w:rPr>
  </w:style>
  <w:style w:type="paragraph" w:customStyle="1" w:styleId="FaktaboksOverskrift">
    <w:name w:val="Faktaboks Overskrift"/>
    <w:basedOn w:val="Faktaboks"/>
    <w:next w:val="Faktaboks"/>
    <w:uiPriority w:val="4"/>
    <w:rsid w:val="008B5BE2"/>
    <w:pPr>
      <w:spacing w:before="240" w:after="120"/>
    </w:pPr>
    <w:rPr>
      <w:b/>
    </w:rPr>
  </w:style>
  <w:style w:type="paragraph" w:customStyle="1" w:styleId="Faktabokskolonne2">
    <w:name w:val="Faktaboks kolonne 2"/>
    <w:basedOn w:val="Faktaboks"/>
    <w:uiPriority w:val="4"/>
    <w:rsid w:val="007D20EE"/>
    <w:pPr>
      <w:spacing w:before="240"/>
      <w:ind w:left="0"/>
    </w:pPr>
  </w:style>
  <w:style w:type="character" w:styleId="Hyperlink">
    <w:name w:val="Hyperlink"/>
    <w:basedOn w:val="Standardskrifttypeiafsnit"/>
    <w:uiPriority w:val="21"/>
    <w:unhideWhenUsed/>
    <w:rsid w:val="00F506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2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ingsted.d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rkfil02.ringsted.int\TDS\Skabeloner\Brochure%20A5.dotm" TargetMode="External"/></Relationships>
</file>

<file path=word/theme/theme1.xml><?xml version="1.0" encoding="utf-8"?>
<a:theme xmlns:a="http://schemas.openxmlformats.org/drawingml/2006/main" name="Office Theme">
  <a:themeElements>
    <a:clrScheme name="Ringsted kommune">
      <a:dk1>
        <a:sysClr val="windowText" lastClr="000000"/>
      </a:dk1>
      <a:lt1>
        <a:sysClr val="window" lastClr="FFFFFF"/>
      </a:lt1>
      <a:dk2>
        <a:srgbClr val="C30A32"/>
      </a:dk2>
      <a:lt2>
        <a:srgbClr val="BEC8C8"/>
      </a:lt2>
      <a:accent1>
        <a:srgbClr val="EB5A0F"/>
      </a:accent1>
      <a:accent2>
        <a:srgbClr val="96C31E"/>
      </a:accent2>
      <a:accent3>
        <a:srgbClr val="00B9F0"/>
      </a:accent3>
      <a:accent4>
        <a:srgbClr val="BEAF00"/>
      </a:accent4>
      <a:accent5>
        <a:srgbClr val="4B7891"/>
      </a:accent5>
      <a:accent6>
        <a:srgbClr val="41500F"/>
      </a:accent6>
      <a:hlink>
        <a:srgbClr val="0000FF"/>
      </a:hlink>
      <a:folHlink>
        <a:srgbClr val="800080"/>
      </a:folHlink>
    </a:clrScheme>
    <a:fontScheme name="Ringsted">
      <a:majorFont>
        <a:latin typeface="Ringsted Museo"/>
        <a:ea typeface=""/>
        <a:cs typeface=""/>
      </a:majorFont>
      <a:minorFont>
        <a:latin typeface="Ringsted Muse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lIns="0" tIns="0" rIns="0" bIns="0" rtlCol="0" anchor="t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lt1"/>
              </a:solidFill>
            </a14:hiddenFill>
          </a:ext>
        </a:extLst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B56FB5B-35DD-48A7-AD1C-153DCFCBA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A5.dotm</Template>
  <TotalTime>19</TotalTime>
  <Pages>4</Pages>
  <Words>409</Words>
  <Characters>2239</Characters>
  <Application>Microsoft Office Word</Application>
  <DocSecurity>0</DocSecurity>
  <Lines>131</Lines>
  <Paragraphs>50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 pjece</vt:lpstr>
      <vt:lpstr>A4 pjece</vt:lpstr>
    </vt:vector>
  </TitlesOfParts>
  <Company>Ringsted Kommune</Company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pjece</dc:title>
  <dc:creator>Jeppe Lund</dc:creator>
  <cp:lastModifiedBy>Jeppe Lund</cp:lastModifiedBy>
  <cp:revision>1</cp:revision>
  <cp:lastPrinted>2015-05-11T06:02:00Z</cp:lastPrinted>
  <dcterms:created xsi:type="dcterms:W3CDTF">2018-07-06T09:19:00Z</dcterms:created>
  <dcterms:modified xsi:type="dcterms:W3CDTF">2018-07-06T09:38:00Z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{6CADB9C0-8CFB-4F50-A83F-0A909F95036B}</vt:lpwstr>
  </property>
  <property fmtid="{D5CDD505-2E9C-101B-9397-08002B2CF9AE}" pid="3" name="LastImageFolder">
    <vt:lpwstr>C:\Users\jelu\Desktop\Billeder tilskud til fritidsaktiviteter</vt:lpwstr>
  </property>
  <property fmtid="{D5CDD505-2E9C-101B-9397-08002B2CF9AE}" pid="4" name="LastColorCommand">
    <vt:lpwstr>Red</vt:lpwstr>
  </property>
</Properties>
</file>